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382" w:rsidRPr="00716382" w:rsidRDefault="00716382" w:rsidP="00716382">
      <w:pPr>
        <w:widowControl w:val="0"/>
        <w:autoSpaceDE w:val="0"/>
        <w:autoSpaceDN w:val="0"/>
        <w:spacing w:line="266" w:lineRule="auto"/>
        <w:ind w:left="87" w:right="84"/>
        <w:jc w:val="both"/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CONVOCATÒRIA PER L’ATORGAMENT DE SUBVENCIONS EN RÈGIM DE CONCURRÈNCIA COMPETITIVA PER L’ADQUISICIÓ</w:t>
      </w:r>
      <w:r w:rsidRPr="00716382">
        <w:rPr>
          <w:rFonts w:ascii="Gill Sans MT" w:eastAsia="Lucida Sans Unicode" w:hAnsi="Gill Sans MT" w:cs="Lucida Sans Unicode"/>
          <w:b/>
          <w:spacing w:val="-3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MATERIAL</w:t>
      </w:r>
      <w:r w:rsidRPr="00716382">
        <w:rPr>
          <w:rFonts w:ascii="Gill Sans MT" w:eastAsia="Lucida Sans Unicode" w:hAnsi="Gill Sans MT" w:cs="Lucida Sans Unicode"/>
          <w:b/>
          <w:spacing w:val="-1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ESCOLAR,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LLIBRES, SORTIDES,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COLÒNIES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I/O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CRÈDIT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SÍNTESI SEMPRE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 xml:space="preserve">QUE </w:t>
      </w:r>
      <w:r w:rsidRPr="00716382">
        <w:rPr>
          <w:rFonts w:ascii="Gill Sans MT" w:eastAsia="Lucida Sans Unicode" w:hAnsi="Gill Sans MT" w:cs="Lucida Sans Unicode"/>
          <w:b/>
          <w:w w:val="85"/>
          <w:sz w:val="22"/>
          <w:szCs w:val="22"/>
          <w:lang w:eastAsia="en-US"/>
        </w:rPr>
        <w:t>FORMIN PART DEL CURRÍCULUM ESCOLAR, PER INFANTS I/O ADOLESCENTS EMPADRONATS A ARENYS DE MAR,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 xml:space="preserve"> MATRICULTATS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ENSENYAMENTS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D’EDUCACIÓ</w:t>
      </w:r>
      <w:r w:rsidRPr="00716382">
        <w:rPr>
          <w:rFonts w:ascii="Gill Sans MT" w:eastAsia="Lucida Sans Unicode" w:hAnsi="Gill Sans MT" w:cs="Lucida Sans Unicode"/>
          <w:b/>
          <w:spacing w:val="-9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SEGON</w:t>
      </w:r>
      <w:r w:rsidRPr="00716382">
        <w:rPr>
          <w:rFonts w:ascii="Gill Sans MT" w:eastAsia="Lucida Sans Unicode" w:hAnsi="Gill Sans MT" w:cs="Lucida Sans Unicode"/>
          <w:b/>
          <w:spacing w:val="-9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CICLE</w:t>
      </w:r>
      <w:r w:rsidRPr="00716382">
        <w:rPr>
          <w:rFonts w:ascii="Gill Sans MT" w:eastAsia="Lucida Sans Unicode" w:hAnsi="Gill Sans MT" w:cs="Lucida Sans Unicode"/>
          <w:b/>
          <w:spacing w:val="-9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D’EDUCACIÓ</w:t>
      </w:r>
      <w:r w:rsidRPr="00716382">
        <w:rPr>
          <w:rFonts w:ascii="Gill Sans MT" w:eastAsia="Lucida Sans Unicode" w:hAnsi="Gill Sans MT" w:cs="Lucida Sans Unicode"/>
          <w:b/>
          <w:spacing w:val="-9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INFANTIL,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>PRIMÀRIA</w:t>
      </w:r>
      <w:r w:rsidRPr="00716382">
        <w:rPr>
          <w:rFonts w:ascii="Gill Sans MT" w:eastAsia="Lucida Sans Unicode" w:hAnsi="Gill Sans MT" w:cs="Lucida Sans Unicode"/>
          <w:b/>
          <w:spacing w:val="-8"/>
          <w:w w:val="9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5"/>
          <w:sz w:val="22"/>
          <w:szCs w:val="22"/>
          <w:lang w:eastAsia="en-US"/>
        </w:rPr>
        <w:t xml:space="preserve">I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SECUNDÀRIA OBLIGATORIA. CURS 2026-2027.</w:t>
      </w:r>
    </w:p>
    <w:p w:rsidR="00716382" w:rsidRPr="00716382" w:rsidRDefault="00716382" w:rsidP="00716382">
      <w:pPr>
        <w:widowControl w:val="0"/>
        <w:autoSpaceDE w:val="0"/>
        <w:autoSpaceDN w:val="0"/>
        <w:spacing w:before="16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ind w:left="8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Objecte</w:t>
      </w:r>
    </w:p>
    <w:p w:rsidR="00716382" w:rsidRPr="00716382" w:rsidRDefault="00716382" w:rsidP="00716382">
      <w:pPr>
        <w:widowControl w:val="0"/>
        <w:autoSpaceDE w:val="0"/>
        <w:autoSpaceDN w:val="0"/>
        <w:spacing w:before="5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spacing w:line="213" w:lineRule="auto"/>
        <w:ind w:left="87" w:right="90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Concessió de subvencions en règim de concurrència competitiva per infants i/o adolescents empadronats a Arenys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 Mar, per finançar despeses d’escolarització de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material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escolar,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llibres,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sortides,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colònies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escolars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i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crèdit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síntesi,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sempre que formin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part del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currículum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escolar corresponents al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curs 2026-2027.</w:t>
      </w:r>
    </w:p>
    <w:p w:rsidR="00716382" w:rsidRPr="00716382" w:rsidRDefault="00716382" w:rsidP="00716382">
      <w:pPr>
        <w:widowControl w:val="0"/>
        <w:autoSpaceDE w:val="0"/>
        <w:autoSpaceDN w:val="0"/>
        <w:spacing w:before="274"/>
        <w:ind w:left="8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Quantia</w:t>
      </w:r>
      <w:r w:rsidRPr="00716382">
        <w:rPr>
          <w:rFonts w:ascii="Gill Sans MT" w:eastAsia="Lucida Sans Unicode" w:hAnsi="Gill Sans MT" w:cs="Lucida Sans Unicode"/>
          <w:spacing w:val="1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màxima</w:t>
      </w:r>
      <w:r w:rsidRPr="00716382">
        <w:rPr>
          <w:rFonts w:ascii="Gill Sans MT" w:eastAsia="Lucida Sans Unicode" w:hAnsi="Gill Sans MT" w:cs="Lucida Sans Unicode"/>
          <w:spacing w:val="1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dels</w:t>
      </w:r>
      <w:r w:rsidRPr="00716382">
        <w:rPr>
          <w:rFonts w:ascii="Gill Sans MT" w:eastAsia="Lucida Sans Unicode" w:hAnsi="Gill Sans MT" w:cs="Lucida Sans Unicode"/>
          <w:spacing w:val="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ajuts</w:t>
      </w:r>
      <w:r w:rsidRPr="00716382">
        <w:rPr>
          <w:rFonts w:ascii="Gill Sans MT" w:eastAsia="Lucida Sans Unicode" w:hAnsi="Gill Sans MT" w:cs="Lucida Sans Unicode"/>
          <w:spacing w:val="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1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w w:val="90"/>
          <w:sz w:val="22"/>
          <w:szCs w:val="22"/>
          <w:lang w:eastAsia="en-US"/>
        </w:rPr>
        <w:t>alumne</w:t>
      </w:r>
    </w:p>
    <w:p w:rsidR="00716382" w:rsidRPr="00716382" w:rsidRDefault="00716382" w:rsidP="00716382">
      <w:pPr>
        <w:widowControl w:val="0"/>
        <w:autoSpaceDE w:val="0"/>
        <w:autoSpaceDN w:val="0"/>
        <w:spacing w:before="15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5"/>
        <w:gridCol w:w="1465"/>
      </w:tblGrid>
      <w:tr w:rsidR="00D25618" w:rsidRPr="00716382" w:rsidTr="00D25618">
        <w:trPr>
          <w:trHeight w:val="402"/>
        </w:trPr>
        <w:tc>
          <w:tcPr>
            <w:tcW w:w="217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8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Educació</w:t>
            </w:r>
            <w:r w:rsidRPr="00716382">
              <w:rPr>
                <w:rFonts w:ascii="Gill Sans MT" w:eastAsia="Lucida Sans Unicode" w:hAnsi="Gill Sans MT" w:cs="Lucida Sans Unicode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infantil</w:t>
            </w:r>
          </w:p>
        </w:tc>
        <w:tc>
          <w:tcPr>
            <w:tcW w:w="146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170,00€</w:t>
            </w:r>
          </w:p>
        </w:tc>
      </w:tr>
      <w:tr w:rsidR="00D25618" w:rsidRPr="00716382" w:rsidTr="00D25618">
        <w:trPr>
          <w:trHeight w:val="400"/>
        </w:trPr>
        <w:tc>
          <w:tcPr>
            <w:tcW w:w="217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8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Educació</w:t>
            </w:r>
            <w:r w:rsidRPr="00716382">
              <w:rPr>
                <w:rFonts w:ascii="Gill Sans MT" w:eastAsia="Lucida Sans Unicode" w:hAnsi="Gill Sans MT" w:cs="Lucida Sans Unicode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Primària</w:t>
            </w:r>
          </w:p>
        </w:tc>
        <w:tc>
          <w:tcPr>
            <w:tcW w:w="146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300,00€</w:t>
            </w:r>
          </w:p>
        </w:tc>
      </w:tr>
      <w:tr w:rsidR="00D25618" w:rsidRPr="00716382" w:rsidTr="00D25618">
        <w:trPr>
          <w:trHeight w:val="402"/>
        </w:trPr>
        <w:tc>
          <w:tcPr>
            <w:tcW w:w="217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8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5"/>
                <w:sz w:val="22"/>
                <w:szCs w:val="22"/>
                <w:lang w:eastAsia="en-US"/>
              </w:rPr>
              <w:t>ESO</w:t>
            </w:r>
          </w:p>
        </w:tc>
        <w:tc>
          <w:tcPr>
            <w:tcW w:w="1465" w:type="dxa"/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line="271" w:lineRule="exact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350,00€</w:t>
            </w:r>
          </w:p>
        </w:tc>
      </w:tr>
    </w:tbl>
    <w:p w:rsidR="00716382" w:rsidRPr="00716382" w:rsidRDefault="00716382" w:rsidP="00716382">
      <w:pPr>
        <w:widowControl w:val="0"/>
        <w:autoSpaceDE w:val="0"/>
        <w:autoSpaceDN w:val="0"/>
        <w:spacing w:before="8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ind w:left="8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Requisits</w:t>
      </w:r>
    </w:p>
    <w:p w:rsidR="00716382" w:rsidRPr="00716382" w:rsidRDefault="00716382" w:rsidP="00716382">
      <w:pPr>
        <w:widowControl w:val="0"/>
        <w:autoSpaceDE w:val="0"/>
        <w:autoSpaceDN w:val="0"/>
        <w:spacing w:before="13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8"/>
        </w:tabs>
        <w:autoSpaceDE w:val="0"/>
        <w:autoSpaceDN w:val="0"/>
        <w:spacing w:before="1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sol·licitant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ha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ser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pare,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mare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tutor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legal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l’alumne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se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sol·licita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w w:val="90"/>
          <w:sz w:val="22"/>
          <w:szCs w:val="22"/>
          <w:lang w:eastAsia="en-US"/>
        </w:rPr>
        <w:t>subvenció.</w:t>
      </w: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7"/>
        </w:tabs>
        <w:autoSpaceDE w:val="0"/>
        <w:autoSpaceDN w:val="0"/>
        <w:spacing w:before="126"/>
        <w:ind w:left="807" w:hanging="359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2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sol•licitant</w:t>
      </w:r>
      <w:r w:rsidRPr="00716382">
        <w:rPr>
          <w:rFonts w:ascii="Gill Sans MT" w:eastAsia="Lucida Sans Unicode" w:hAnsi="Gill Sans MT" w:cs="Lucida Sans Unicode"/>
          <w:spacing w:val="2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ha</w:t>
      </w:r>
      <w:r w:rsidRPr="00716382">
        <w:rPr>
          <w:rFonts w:ascii="Gill Sans MT" w:eastAsia="Lucida Sans Unicode" w:hAnsi="Gill Sans MT" w:cs="Lucida Sans Unicode"/>
          <w:spacing w:val="2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ser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major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2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18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anys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2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estar</w:t>
      </w:r>
      <w:r w:rsidRPr="00716382">
        <w:rPr>
          <w:rFonts w:ascii="Gill Sans MT" w:eastAsia="Lucida Sans Unicode" w:hAnsi="Gill Sans MT" w:cs="Lucida Sans Unicode"/>
          <w:spacing w:val="2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legalment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emancipat</w:t>
      </w:r>
      <w:r w:rsidRPr="00716382">
        <w:rPr>
          <w:rFonts w:ascii="Gill Sans MT" w:eastAsia="Lucida Sans Unicode" w:hAnsi="Gill Sans MT" w:cs="Lucida Sans Unicode"/>
          <w:spacing w:val="2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2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haver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iniciat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2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tràmit</w:t>
      </w:r>
      <w:r w:rsidRPr="00716382">
        <w:rPr>
          <w:rFonts w:ascii="Gill Sans MT" w:eastAsia="Lucida Sans Unicode" w:hAnsi="Gill Sans MT" w:cs="Lucida Sans Unicode"/>
          <w:spacing w:val="2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legal d’emancipació.</w:t>
      </w: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8"/>
        </w:tabs>
        <w:autoSpaceDE w:val="0"/>
        <w:autoSpaceDN w:val="0"/>
        <w:spacing w:before="12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Tant</w:t>
      </w:r>
      <w:r w:rsidRPr="00716382">
        <w:rPr>
          <w:rFonts w:ascii="Gill Sans MT" w:eastAsia="Lucida Sans Unicode" w:hAnsi="Gill Sans MT" w:cs="Lucida Sans Unicode"/>
          <w:spacing w:val="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sol·licitant</w:t>
      </w:r>
      <w:r w:rsidRPr="00716382">
        <w:rPr>
          <w:rFonts w:ascii="Gill Sans MT" w:eastAsia="Lucida Sans Unicode" w:hAnsi="Gill Sans MT" w:cs="Lucida Sans Unicode"/>
          <w:spacing w:val="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com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l’alumne</w:t>
      </w:r>
      <w:r w:rsidRPr="00716382">
        <w:rPr>
          <w:rFonts w:ascii="Gill Sans MT" w:eastAsia="Lucida Sans Unicode" w:hAnsi="Gill Sans MT" w:cs="Lucida Sans Unicode"/>
          <w:spacing w:val="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sol·liciti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subvenció</w:t>
      </w:r>
      <w:r w:rsidRPr="00716382">
        <w:rPr>
          <w:rFonts w:ascii="Gill Sans MT" w:eastAsia="Lucida Sans Unicode" w:hAnsi="Gill Sans MT" w:cs="Lucida Sans Unicode"/>
          <w:spacing w:val="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han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d’estar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empadronats</w:t>
      </w:r>
      <w:r w:rsidRPr="00716382">
        <w:rPr>
          <w:rFonts w:ascii="Gill Sans MT" w:eastAsia="Lucida Sans Unicode" w:hAnsi="Gill Sans MT" w:cs="Lucida Sans Unicode"/>
          <w:spacing w:val="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mateix</w:t>
      </w:r>
      <w:r w:rsidRPr="00716382">
        <w:rPr>
          <w:rFonts w:ascii="Gill Sans MT" w:eastAsia="Lucida Sans Unicode" w:hAnsi="Gill Sans MT" w:cs="Lucida Sans Unicode"/>
          <w:spacing w:val="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domicili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i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10"/>
          <w:w w:val="90"/>
          <w:sz w:val="22"/>
          <w:szCs w:val="22"/>
          <w:lang w:eastAsia="en-US"/>
        </w:rPr>
        <w:t>a</w:t>
      </w:r>
    </w:p>
    <w:p w:rsidR="00716382" w:rsidRPr="00716382" w:rsidRDefault="00716382" w:rsidP="00716382">
      <w:pPr>
        <w:widowControl w:val="0"/>
        <w:autoSpaceDE w:val="0"/>
        <w:autoSpaceDN w:val="0"/>
        <w:spacing w:before="4"/>
        <w:ind w:left="80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Arenys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Mar,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independentment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centre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educatiu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assisteixin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sigui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un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altre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municipi.</w:t>
      </w: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7"/>
        </w:tabs>
        <w:autoSpaceDE w:val="0"/>
        <w:autoSpaceDN w:val="0"/>
        <w:spacing w:before="127"/>
        <w:ind w:left="807" w:hanging="359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L’alumnat</w:t>
      </w:r>
      <w:r w:rsidRPr="00716382">
        <w:rPr>
          <w:rFonts w:ascii="Gill Sans MT" w:eastAsia="Lucida Sans Unicode" w:hAnsi="Gill Sans MT" w:cs="Lucida Sans Unicode"/>
          <w:spacing w:val="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sol·liciti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subvenció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ha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cursar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estar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matriculat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segon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cicle</w:t>
      </w:r>
      <w:r w:rsidRPr="00716382">
        <w:rPr>
          <w:rFonts w:ascii="Gill Sans MT" w:eastAsia="Lucida Sans Unicode" w:hAnsi="Gill Sans MT" w:cs="Lucida Sans Unicode"/>
          <w:spacing w:val="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d’educació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infantil,</w:t>
      </w:r>
    </w:p>
    <w:p w:rsidR="00716382" w:rsidRPr="00716382" w:rsidRDefault="00716382" w:rsidP="00716382">
      <w:pPr>
        <w:widowControl w:val="0"/>
        <w:autoSpaceDE w:val="0"/>
        <w:autoSpaceDN w:val="0"/>
        <w:spacing w:before="4"/>
        <w:ind w:left="80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primària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secundària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obligatòria</w:t>
      </w:r>
      <w:r w:rsidRPr="00716382">
        <w:rPr>
          <w:rFonts w:ascii="Gill Sans MT" w:eastAsia="Lucida Sans Unicode" w:hAnsi="Gill Sans MT" w:cs="Lucida Sans Unicode"/>
          <w:spacing w:val="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centres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educatius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sufragats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amb</w:t>
      </w:r>
      <w:r w:rsidRPr="00716382">
        <w:rPr>
          <w:rFonts w:ascii="Gill Sans MT" w:eastAsia="Lucida Sans Unicode" w:hAnsi="Gill Sans MT" w:cs="Lucida Sans Unicode"/>
          <w:spacing w:val="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fons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públics.</w:t>
      </w: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6"/>
          <w:tab w:val="left" w:pos="808"/>
        </w:tabs>
        <w:autoSpaceDE w:val="0"/>
        <w:autoSpaceDN w:val="0"/>
        <w:spacing w:before="127" w:line="244" w:lineRule="auto"/>
        <w:ind w:right="83"/>
        <w:jc w:val="both"/>
        <w:rPr>
          <w:rFonts w:ascii="Gill Sans MT" w:eastAsia="Lucida Sans Unicode" w:hAnsi="Gill Sans MT" w:cs="Lucida Sans Unicode"/>
          <w:sz w:val="22"/>
          <w:szCs w:val="22"/>
          <w:u w:val="single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L’alumnat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se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sol·liciti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subvenció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no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ha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tenir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accés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 altres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subvencions,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beques, o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prestacions econòmiques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atorgades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altres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administracions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puguin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cobrir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despesa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escolar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amb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imports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iguals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superiors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als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establerts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convocatòria.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Entre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d’altres,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queda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exclòs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l’alumnat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percebi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 xml:space="preserve">motxilla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pedagògica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Departament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d’Ensenyament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Generalitat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Catalunya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(alumnes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inclosos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Resolució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4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NESE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derivades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desavantatge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educatiu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situacions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socioeconòmiques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especialment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desafavorides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u w:val="single"/>
          <w:lang w:eastAsia="en-US"/>
        </w:rPr>
        <w:t>Departament</w:t>
      </w:r>
      <w:r w:rsidRPr="00716382">
        <w:rPr>
          <w:rFonts w:ascii="Gill Sans MT" w:eastAsia="Lucida Sans Unicode" w:hAnsi="Gill Sans MT" w:cs="Lucida Sans Unicode"/>
          <w:spacing w:val="4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d’Ensenyament que cursin segon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u w:val="single"/>
          <w:lang w:eastAsia="en-US"/>
        </w:rPr>
        <w:t>cicle d’educació infantil (EI3, EI4 i EI5), 1r i 2n de primària, i Secundària Obligatòria(1r, 2n, 3r i 4rt d’ESO).</w:t>
      </w:r>
    </w:p>
    <w:p w:rsidR="00716382" w:rsidRPr="00716382" w:rsidRDefault="00716382" w:rsidP="00716382">
      <w:pPr>
        <w:widowControl w:val="0"/>
        <w:numPr>
          <w:ilvl w:val="0"/>
          <w:numId w:val="5"/>
        </w:numPr>
        <w:tabs>
          <w:tab w:val="left" w:pos="808"/>
        </w:tabs>
        <w:autoSpaceDE w:val="0"/>
        <w:autoSpaceDN w:val="0"/>
        <w:spacing w:before="117" w:line="244" w:lineRule="auto"/>
        <w:ind w:right="84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L’alumnat pel qual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sol·liciti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la subvenció s’ha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trobar en situació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 desavantatge</w:t>
      </w:r>
      <w:r w:rsidRPr="00716382">
        <w:rPr>
          <w:rFonts w:ascii="Gill Sans MT" w:eastAsia="Lucida Sans Unicode" w:hAnsi="Gill Sans MT" w:cs="Lucida Sans Unicode"/>
          <w:spacing w:val="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educatiu</w:t>
      </w:r>
      <w:r w:rsidRPr="00716382">
        <w:rPr>
          <w:rFonts w:ascii="Gill Sans MT" w:eastAsia="Lucida Sans Unicode" w:hAnsi="Gill Sans MT" w:cs="Lucida Sans Unicode"/>
          <w:spacing w:val="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situacions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socioeconòmiques especialment desafavorides, trobant-se en algun dels següents supòsits:</w:t>
      </w:r>
    </w:p>
    <w:p w:rsidR="00716382" w:rsidRPr="00716382" w:rsidRDefault="00716382" w:rsidP="00716382">
      <w:pPr>
        <w:widowControl w:val="0"/>
        <w:numPr>
          <w:ilvl w:val="1"/>
          <w:numId w:val="5"/>
        </w:numPr>
        <w:tabs>
          <w:tab w:val="left" w:pos="1168"/>
        </w:tabs>
        <w:autoSpaceDE w:val="0"/>
        <w:autoSpaceDN w:val="0"/>
        <w:spacing w:before="120" w:line="244" w:lineRule="auto"/>
        <w:ind w:right="90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  <w:sectPr w:rsidR="00716382" w:rsidRPr="00716382" w:rsidSect="00716382">
          <w:pgSz w:w="11910" w:h="16840"/>
          <w:pgMar w:top="1460" w:right="992" w:bottom="280" w:left="992" w:header="720" w:footer="720" w:gutter="0"/>
          <w:cols w:space="720"/>
        </w:sectPr>
      </w:pP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Alumnes inclosos a la Resolució de NESE derivades de desavantatge educatiu per situacions socioeconòmiques especialment desafavorides del Departament d’Ensenyament (de 3r a 6è de primària),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o</w:t>
      </w:r>
    </w:p>
    <w:p w:rsidR="00716382" w:rsidRPr="00716382" w:rsidRDefault="00716382" w:rsidP="00716382">
      <w:pPr>
        <w:widowControl w:val="0"/>
        <w:numPr>
          <w:ilvl w:val="0"/>
          <w:numId w:val="7"/>
        </w:numPr>
        <w:autoSpaceDE w:val="0"/>
        <w:autoSpaceDN w:val="0"/>
        <w:spacing w:before="1" w:after="160" w:line="259" w:lineRule="auto"/>
        <w:contextualSpacing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lastRenderedPageBreak/>
        <w:t>Que els ingressos de la unitat familiar de la persona sol·licitant no superin, en el darrer exercici fiscal liquidat 2025, una renda superior als llindars màxims que s'estableixen a continuació en funció del IRSC del 2025:</w:t>
      </w:r>
    </w:p>
    <w:p w:rsidR="00716382" w:rsidRPr="00716382" w:rsidRDefault="00716382" w:rsidP="00716382">
      <w:pPr>
        <w:spacing w:before="1" w:after="160" w:line="259" w:lineRule="auto"/>
        <w:ind w:left="1080"/>
        <w:contextualSpacing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tbl>
      <w:tblPr>
        <w:tblW w:w="55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8"/>
        <w:gridCol w:w="1549"/>
        <w:gridCol w:w="2131"/>
      </w:tblGrid>
      <w:tr w:rsidR="00716382" w:rsidRPr="00716382" w:rsidTr="00514FC1">
        <w:trPr>
          <w:trHeight w:val="698"/>
          <w:tblHeader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</w:pPr>
            <w:bookmarkStart w:id="0" w:name="_Hlk135133390"/>
            <w:r w:rsidRPr="00716382"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  <w:t>Núm. membres unitat familiar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  <w:t>Límit nivell de renda 2025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b/>
                <w:bCs/>
                <w:sz w:val="22"/>
                <w:szCs w:val="22"/>
                <w:lang w:eastAsia="ca-ES"/>
              </w:rPr>
              <w:t>Import límit nivell de renda 2025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IRSC*2,5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23.354,80 €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28.025,76 €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IRSC*3,5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32.696,72 €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37.367,68 €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IRSC*4,5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42.038,64 €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46.709,60 €</w:t>
            </w:r>
          </w:p>
        </w:tc>
      </w:tr>
      <w:tr w:rsidR="00716382" w:rsidRPr="00716382" w:rsidTr="00514FC1">
        <w:trPr>
          <w:trHeight w:val="306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jc w:val="center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hAnsi="Gill Sans MT" w:cs="Open Sans"/>
                <w:sz w:val="22"/>
                <w:szCs w:val="22"/>
                <w:lang w:eastAsia="ca-ES"/>
              </w:rPr>
              <w:t>IRSC*5,5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382" w:rsidRPr="00716382" w:rsidRDefault="00716382" w:rsidP="00716382">
            <w:pPr>
              <w:widowControl w:val="0"/>
              <w:autoSpaceDE w:val="0"/>
              <w:autoSpaceDN w:val="0"/>
              <w:spacing w:after="120" w:line="276" w:lineRule="auto"/>
              <w:rPr>
                <w:rFonts w:ascii="Gill Sans MT" w:hAnsi="Gill Sans MT" w:cs="Open Sans"/>
                <w:sz w:val="22"/>
                <w:szCs w:val="22"/>
                <w:lang w:eastAsia="ca-ES"/>
              </w:rPr>
            </w:pPr>
            <w:r w:rsidRPr="00716382">
              <w:rPr>
                <w:rFonts w:ascii="Gill Sans MT" w:eastAsia="Lucida Sans Unicode" w:hAnsi="Gill Sans MT" w:cs="Open Sans"/>
                <w:sz w:val="22"/>
                <w:szCs w:val="22"/>
                <w:lang w:eastAsia="en-US"/>
              </w:rPr>
              <w:t>51.380,56 €</w:t>
            </w:r>
          </w:p>
        </w:tc>
      </w:tr>
      <w:bookmarkEnd w:id="0"/>
    </w:tbl>
    <w:p w:rsidR="00716382" w:rsidRPr="00716382" w:rsidRDefault="00716382" w:rsidP="00716382">
      <w:pPr>
        <w:widowControl w:val="0"/>
        <w:autoSpaceDE w:val="0"/>
        <w:autoSpaceDN w:val="0"/>
        <w:spacing w:before="2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spacing w:before="2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spacing w:before="118"/>
        <w:ind w:left="116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consideren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membres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unitat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familiar:</w:t>
      </w:r>
    </w:p>
    <w:p w:rsidR="00716382" w:rsidRPr="00716382" w:rsidRDefault="00716382" w:rsidP="00716382">
      <w:pPr>
        <w:widowControl w:val="0"/>
        <w:numPr>
          <w:ilvl w:val="2"/>
          <w:numId w:val="5"/>
        </w:numPr>
        <w:tabs>
          <w:tab w:val="left" w:pos="1528"/>
        </w:tabs>
        <w:autoSpaceDE w:val="0"/>
        <w:autoSpaceDN w:val="0"/>
        <w:spacing w:before="124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L’alumne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qual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se</w:t>
      </w:r>
      <w:r w:rsidRPr="00716382">
        <w:rPr>
          <w:rFonts w:ascii="Gill Sans MT" w:eastAsia="Lucida Sans Unicode" w:hAnsi="Gill Sans MT" w:cs="Lucida Sans Unicode"/>
          <w:spacing w:val="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sol·licita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w w:val="90"/>
          <w:sz w:val="22"/>
          <w:szCs w:val="22"/>
          <w:lang w:eastAsia="en-US"/>
        </w:rPr>
        <w:t>subvenció</w:t>
      </w:r>
    </w:p>
    <w:p w:rsidR="00716382" w:rsidRPr="00716382" w:rsidRDefault="00716382" w:rsidP="00716382">
      <w:pPr>
        <w:widowControl w:val="0"/>
        <w:numPr>
          <w:ilvl w:val="2"/>
          <w:numId w:val="5"/>
        </w:numPr>
        <w:tabs>
          <w:tab w:val="left" w:pos="1528"/>
        </w:tabs>
        <w:autoSpaceDE w:val="0"/>
        <w:autoSpaceDN w:val="0"/>
        <w:spacing w:before="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Els</w:t>
      </w:r>
      <w:r w:rsidRPr="00716382">
        <w:rPr>
          <w:rFonts w:ascii="Gill Sans MT" w:eastAsia="Lucida Sans Unicode" w:hAnsi="Gill Sans MT" w:cs="Lucida Sans Unicode"/>
          <w:spacing w:val="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progenitors</w:t>
      </w:r>
      <w:r w:rsidRPr="00716382">
        <w:rPr>
          <w:rFonts w:ascii="Gill Sans MT" w:eastAsia="Lucida Sans Unicode" w:hAnsi="Gill Sans MT" w:cs="Lucida Sans Unicode"/>
          <w:spacing w:val="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tutors/es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legals 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l’infant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i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adolescent.</w:t>
      </w:r>
    </w:p>
    <w:p w:rsidR="00716382" w:rsidRPr="00716382" w:rsidRDefault="00716382" w:rsidP="00716382">
      <w:pPr>
        <w:widowControl w:val="0"/>
        <w:numPr>
          <w:ilvl w:val="2"/>
          <w:numId w:val="5"/>
        </w:numPr>
        <w:tabs>
          <w:tab w:val="left" w:pos="1528"/>
        </w:tabs>
        <w:autoSpaceDE w:val="0"/>
        <w:autoSpaceDN w:val="0"/>
        <w:spacing w:before="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En cas de divorci o separació legal,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si la guàrdia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i custòdia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 l’infant i/o adolescent és compartida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es tindran en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compte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els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dos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tutors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unitat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familiar.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Si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guàrdia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i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custòdia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 l’infant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i/o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adolescent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s’atribueix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1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un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sol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tutor,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no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serà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membre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computable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aquell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progenitor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no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convisqui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amb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l’alumne,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però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s’afegirà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renda del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tutor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pensió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d’alimentació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i/o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compensatòria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estableixi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sentència.</w:t>
      </w:r>
    </w:p>
    <w:p w:rsidR="00716382" w:rsidRPr="00716382" w:rsidRDefault="00716382" w:rsidP="00716382">
      <w:pPr>
        <w:widowControl w:val="0"/>
        <w:numPr>
          <w:ilvl w:val="2"/>
          <w:numId w:val="5"/>
        </w:numPr>
        <w:tabs>
          <w:tab w:val="left" w:pos="1527"/>
        </w:tabs>
        <w:autoSpaceDE w:val="0"/>
        <w:autoSpaceDN w:val="0"/>
        <w:spacing w:before="120"/>
        <w:ind w:left="1527" w:hanging="359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Els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germans/</w:t>
      </w:r>
      <w:proofErr w:type="spellStart"/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nes</w:t>
      </w:r>
      <w:proofErr w:type="spellEnd"/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conviuen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mateix domicili</w:t>
      </w:r>
    </w:p>
    <w:p w:rsidR="00716382" w:rsidRPr="00716382" w:rsidRDefault="00716382" w:rsidP="00716382">
      <w:pPr>
        <w:widowControl w:val="0"/>
        <w:tabs>
          <w:tab w:val="left" w:pos="1527"/>
        </w:tabs>
        <w:autoSpaceDE w:val="0"/>
        <w:autoSpaceDN w:val="0"/>
        <w:spacing w:before="120"/>
        <w:ind w:left="1527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spacing w:before="123"/>
        <w:ind w:left="88"/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u w:val="single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Documentació</w:t>
      </w:r>
      <w:r w:rsidRPr="00716382">
        <w:rPr>
          <w:rFonts w:ascii="Gill Sans MT" w:eastAsia="Lucida Sans Unicode" w:hAnsi="Gill Sans MT" w:cs="Lucida Sans Unicode"/>
          <w:b/>
          <w:spacing w:val="10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b/>
          <w:spacing w:val="9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u w:val="single"/>
          <w:lang w:eastAsia="en-US"/>
        </w:rPr>
        <w:t>aportar</w:t>
      </w:r>
    </w:p>
    <w:p w:rsidR="00716382" w:rsidRPr="00716382" w:rsidRDefault="00716382" w:rsidP="00716382">
      <w:pPr>
        <w:widowControl w:val="0"/>
        <w:autoSpaceDE w:val="0"/>
        <w:autoSpaceDN w:val="0"/>
        <w:spacing w:before="123"/>
        <w:ind w:left="88"/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numPr>
          <w:ilvl w:val="0"/>
          <w:numId w:val="4"/>
        </w:numPr>
        <w:tabs>
          <w:tab w:val="left" w:pos="515"/>
        </w:tabs>
        <w:autoSpaceDE w:val="0"/>
        <w:autoSpaceDN w:val="0"/>
        <w:spacing w:before="110"/>
        <w:ind w:hanging="427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DNI,</w:t>
      </w:r>
      <w:r w:rsidRPr="00716382">
        <w:rPr>
          <w:rFonts w:ascii="Gill Sans MT" w:eastAsia="Lucida Sans Unicode" w:hAnsi="Gill Sans MT" w:cs="Lucida Sans Unicode"/>
          <w:b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NIE</w:t>
      </w:r>
      <w:r w:rsidRPr="00716382">
        <w:rPr>
          <w:rFonts w:ascii="Gill Sans MT" w:eastAsia="Lucida Sans Unicode" w:hAnsi="Gill Sans MT" w:cs="Lucida Sans Unicode"/>
          <w:b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b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passaport</w:t>
      </w:r>
      <w:r w:rsidRPr="00716382">
        <w:rPr>
          <w:rFonts w:ascii="Gill Sans MT" w:eastAsia="Lucida Sans Unicode" w:hAnsi="Gill Sans MT" w:cs="Lucida Sans Unicode"/>
          <w:spacing w:val="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sol·licitant</w:t>
      </w:r>
      <w:r w:rsidRPr="00716382">
        <w:rPr>
          <w:rFonts w:ascii="Gill Sans MT" w:eastAsia="Lucida Sans Unicode" w:hAnsi="Gill Sans MT" w:cs="Lucida Sans Unicode"/>
          <w:spacing w:val="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i/o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representant</w:t>
      </w:r>
      <w:r w:rsidRPr="00716382">
        <w:rPr>
          <w:rFonts w:ascii="Gill Sans MT" w:eastAsia="Lucida Sans Unicode" w:hAnsi="Gill Sans MT" w:cs="Lucida Sans Unicode"/>
          <w:spacing w:val="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legal</w:t>
      </w:r>
      <w:r w:rsidRPr="00716382">
        <w:rPr>
          <w:rFonts w:ascii="Gill Sans MT" w:eastAsia="Lucida Sans Unicode" w:hAnsi="Gill Sans MT" w:cs="Lucida Sans Unicode"/>
          <w:spacing w:val="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pacing w:val="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>vigor</w:t>
      </w:r>
    </w:p>
    <w:p w:rsidR="00716382" w:rsidRPr="00716382" w:rsidRDefault="00716382" w:rsidP="00716382">
      <w:pPr>
        <w:widowControl w:val="0"/>
        <w:numPr>
          <w:ilvl w:val="0"/>
          <w:numId w:val="4"/>
        </w:numPr>
        <w:suppressAutoHyphens/>
        <w:autoSpaceDE w:val="0"/>
        <w:autoSpaceDN w:val="0"/>
        <w:spacing w:before="120" w:after="120" w:line="276" w:lineRule="auto"/>
        <w:textAlignment w:val="baseline"/>
        <w:rPr>
          <w:rFonts w:ascii="Gill Sans MT" w:eastAsia="Arial Unicode MS" w:hAnsi="Gill Sans MT" w:cs="Open Sans"/>
          <w:bCs/>
          <w:kern w:val="3"/>
          <w:sz w:val="22"/>
          <w:szCs w:val="22"/>
          <w:lang w:eastAsia="ca-ES"/>
        </w:rPr>
      </w:pPr>
      <w:r w:rsidRPr="00716382">
        <w:rPr>
          <w:rFonts w:ascii="Gill Sans MT" w:eastAsia="Arial Unicode MS" w:hAnsi="Gill Sans MT" w:cs="Open Sans"/>
          <w:b/>
          <w:bCs/>
          <w:kern w:val="3"/>
          <w:sz w:val="22"/>
          <w:szCs w:val="22"/>
          <w:lang w:eastAsia="ca-ES"/>
        </w:rPr>
        <w:t>Documentació per acreditar</w:t>
      </w:r>
      <w:r w:rsidRPr="00716382">
        <w:rPr>
          <w:rFonts w:ascii="Gill Sans MT" w:eastAsia="Arial Unicode MS" w:hAnsi="Gill Sans MT" w:cs="Open Sans"/>
          <w:bCs/>
          <w:kern w:val="3"/>
          <w:sz w:val="22"/>
          <w:szCs w:val="22"/>
          <w:lang w:eastAsia="ca-ES"/>
        </w:rPr>
        <w:t xml:space="preserve"> diferents circumstàncies</w:t>
      </w:r>
    </w:p>
    <w:p w:rsidR="00716382" w:rsidRPr="00716382" w:rsidRDefault="00716382" w:rsidP="00716382">
      <w:pPr>
        <w:widowControl w:val="0"/>
        <w:autoSpaceDE w:val="0"/>
        <w:autoSpaceDN w:val="0"/>
        <w:spacing w:before="12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6"/>
        <w:gridCol w:w="7191"/>
      </w:tblGrid>
      <w:tr w:rsidR="00D25618" w:rsidRPr="00716382" w:rsidTr="00D25618">
        <w:trPr>
          <w:trHeight w:val="1086"/>
        </w:trPr>
        <w:tc>
          <w:tcPr>
            <w:tcW w:w="2186" w:type="dxa"/>
            <w:tcBorders>
              <w:top w:val="nil"/>
              <w:lef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43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</w:p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Separació</w:t>
            </w:r>
            <w:r w:rsidRPr="00716382">
              <w:rPr>
                <w:rFonts w:ascii="Gill Sans MT" w:eastAsia="Lucida Sans Unicode" w:hAnsi="Gill Sans MT" w:cs="Lucida Sans Unicode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o</w:t>
            </w:r>
            <w:r w:rsidRPr="00716382">
              <w:rPr>
                <w:rFonts w:ascii="Gill Sans MT" w:eastAsia="Lucida Sans Unicode" w:hAnsi="Gill Sans MT" w:cs="Lucida Sans Unicode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divorci</w:t>
            </w:r>
          </w:p>
        </w:tc>
        <w:tc>
          <w:tcPr>
            <w:tcW w:w="7191" w:type="dxa"/>
            <w:tcBorders>
              <w:top w:val="nil"/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 w:line="244" w:lineRule="auto"/>
              <w:ind w:left="103" w:right="103"/>
              <w:jc w:val="both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Sentència judicial, conveni regulador, justificants d’interposició de la demanda, document notarial, declaració responsable o altres documents que demostrin aquesta</w:t>
            </w:r>
            <w:r w:rsidRPr="00716382">
              <w:rPr>
                <w:rFonts w:ascii="Gill Sans MT" w:eastAsia="Lucida Sans Unicode" w:hAnsi="Gill Sans MT" w:cs="Lucida Sans Unicode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situació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i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on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consti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pensió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alimentaria</w:t>
            </w:r>
            <w:r w:rsidRPr="00716382">
              <w:rPr>
                <w:rFonts w:ascii="Gill Sans MT" w:eastAsia="Lucida Sans Unicode" w:hAnsi="Gill Sans MT" w:cs="Lucida Sans Unicode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i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custòdia</w:t>
            </w:r>
            <w:r w:rsidRPr="00716382">
              <w:rPr>
                <w:rFonts w:ascii="Gill Sans MT" w:eastAsia="Lucida Sans Unicode" w:hAnsi="Gill Sans MT" w:cs="Lucida Sans Unicode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dels</w:t>
            </w:r>
            <w:r w:rsidRPr="00716382">
              <w:rPr>
                <w:rFonts w:ascii="Gill Sans MT" w:eastAsia="Lucida Sans Unicode" w:hAnsi="Gill Sans MT" w:cs="Lucida Sans Unicode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>fills</w:t>
            </w:r>
          </w:p>
        </w:tc>
      </w:tr>
      <w:tr w:rsidR="00D25618" w:rsidRPr="00716382" w:rsidTr="00D25618">
        <w:trPr>
          <w:trHeight w:val="520"/>
        </w:trPr>
        <w:tc>
          <w:tcPr>
            <w:tcW w:w="2186" w:type="dxa"/>
            <w:tcBorders>
              <w:lef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Família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nombrosa</w:t>
            </w:r>
          </w:p>
        </w:tc>
        <w:tc>
          <w:tcPr>
            <w:tcW w:w="7191" w:type="dxa"/>
            <w:tcBorders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3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Títol</w:t>
            </w:r>
            <w:r w:rsidRPr="00716382">
              <w:rPr>
                <w:rFonts w:ascii="Gill Sans MT" w:eastAsia="Lucida Sans Unicode" w:hAnsi="Gill Sans MT" w:cs="Lucida Sans Unicode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de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família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nombrosa</w:t>
            </w:r>
            <w:r w:rsidRPr="00716382">
              <w:rPr>
                <w:rFonts w:ascii="Gill Sans MT" w:eastAsia="Lucida Sans Unicode" w:hAnsi="Gill Sans MT" w:cs="Lucida Sans Unicode"/>
                <w:spacing w:val="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en vigor</w:t>
            </w:r>
          </w:p>
        </w:tc>
      </w:tr>
      <w:tr w:rsidR="00D25618" w:rsidRPr="00716382" w:rsidTr="00D25618">
        <w:trPr>
          <w:trHeight w:val="522"/>
        </w:trPr>
        <w:tc>
          <w:tcPr>
            <w:tcW w:w="2186" w:type="dxa"/>
            <w:tcBorders>
              <w:lef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Família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monoparental</w:t>
            </w:r>
          </w:p>
        </w:tc>
        <w:tc>
          <w:tcPr>
            <w:tcW w:w="7191" w:type="dxa"/>
            <w:tcBorders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3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Títol</w:t>
            </w:r>
            <w:r w:rsidRPr="00716382">
              <w:rPr>
                <w:rFonts w:ascii="Gill Sans MT" w:eastAsia="Lucida Sans Unicode" w:hAnsi="Gill Sans MT" w:cs="Lucida Sans Unicode"/>
                <w:spacing w:val="-9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de</w:t>
            </w:r>
            <w:r w:rsidRPr="00716382">
              <w:rPr>
                <w:rFonts w:ascii="Gill Sans MT" w:eastAsia="Lucida Sans Unicode" w:hAnsi="Gill Sans MT" w:cs="Lucida Sans Unicode"/>
                <w:spacing w:val="-9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família</w:t>
            </w:r>
            <w:r w:rsidRPr="00716382">
              <w:rPr>
                <w:rFonts w:ascii="Gill Sans MT" w:eastAsia="Lucida Sans Unicode" w:hAnsi="Gill Sans MT" w:cs="Lucida Sans Unicode"/>
                <w:spacing w:val="-9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monoparental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en</w:t>
            </w:r>
            <w:r w:rsidRPr="00716382">
              <w:rPr>
                <w:rFonts w:ascii="Gill Sans MT" w:eastAsia="Lucida Sans Unicode" w:hAnsi="Gill Sans MT" w:cs="Lucida Sans Unicode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vigor</w:t>
            </w:r>
          </w:p>
        </w:tc>
      </w:tr>
      <w:tr w:rsidR="00D25618" w:rsidRPr="00716382" w:rsidTr="00D25618">
        <w:trPr>
          <w:trHeight w:val="804"/>
        </w:trPr>
        <w:tc>
          <w:tcPr>
            <w:tcW w:w="2186" w:type="dxa"/>
            <w:tcBorders>
              <w:lef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5" w:line="244" w:lineRule="auto"/>
              <w:ind w:left="107" w:right="495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Acolliment</w:t>
            </w:r>
            <w:r w:rsidRPr="00716382">
              <w:rPr>
                <w:rFonts w:ascii="Gill Sans MT" w:eastAsia="Lucida Sans Unicode" w:hAnsi="Gill Sans MT" w:cs="Lucida Sans Unicode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 xml:space="preserve">familiar 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menor</w:t>
            </w:r>
          </w:p>
        </w:tc>
        <w:tc>
          <w:tcPr>
            <w:tcW w:w="7191" w:type="dxa"/>
            <w:tcBorders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5"/>
              <w:ind w:left="103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Resolució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d’acolliment</w:t>
            </w:r>
            <w:r w:rsidRPr="00716382">
              <w:rPr>
                <w:rFonts w:ascii="Gill Sans MT" w:eastAsia="Lucida Sans Unicode" w:hAnsi="Gill Sans MT" w:cs="Lucida Sans Unicode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de</w:t>
            </w:r>
            <w:r w:rsidRPr="00716382">
              <w:rPr>
                <w:rFonts w:ascii="Gill Sans MT" w:eastAsia="Lucida Sans Unicode" w:hAnsi="Gill Sans MT" w:cs="Lucida Sans Unicode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menor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per</w:t>
            </w:r>
            <w:r w:rsidRPr="00716382">
              <w:rPr>
                <w:rFonts w:ascii="Gill Sans MT" w:eastAsia="Lucida Sans Unicode" w:hAnsi="Gill Sans MT" w:cs="Lucida Sans Unicode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família</w:t>
            </w:r>
            <w:r w:rsidRPr="00716382">
              <w:rPr>
                <w:rFonts w:ascii="Gill Sans MT" w:eastAsia="Lucida Sans Unicode" w:hAnsi="Gill Sans MT" w:cs="Lucida Sans Unicode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extensa</w:t>
            </w:r>
            <w:r w:rsidRPr="00716382">
              <w:rPr>
                <w:rFonts w:ascii="Gill Sans MT" w:eastAsia="Lucida Sans Unicode" w:hAnsi="Gill Sans MT" w:cs="Lucida Sans Unicode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o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6"/>
                <w:sz w:val="22"/>
                <w:szCs w:val="22"/>
                <w:lang w:eastAsia="en-US"/>
              </w:rPr>
              <w:t>aliena</w:t>
            </w:r>
          </w:p>
        </w:tc>
      </w:tr>
      <w:tr w:rsidR="00D25618" w:rsidRPr="00716382" w:rsidTr="00D25618">
        <w:trPr>
          <w:trHeight w:val="520"/>
        </w:trPr>
        <w:tc>
          <w:tcPr>
            <w:tcW w:w="2186" w:type="dxa"/>
            <w:tcBorders>
              <w:lef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Discapacitat</w:t>
            </w:r>
          </w:p>
        </w:tc>
        <w:tc>
          <w:tcPr>
            <w:tcW w:w="7191" w:type="dxa"/>
            <w:tcBorders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4"/>
              <w:ind w:left="103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Certificat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de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discapacitat</w:t>
            </w:r>
          </w:p>
        </w:tc>
      </w:tr>
      <w:tr w:rsidR="00D25618" w:rsidRPr="00716382" w:rsidTr="00D25618">
        <w:trPr>
          <w:trHeight w:val="523"/>
        </w:trPr>
        <w:tc>
          <w:tcPr>
            <w:tcW w:w="2186" w:type="dxa"/>
            <w:tcBorders>
              <w:left w:val="nil"/>
              <w:bottom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6"/>
              <w:ind w:left="107"/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>Dependència</w:t>
            </w:r>
          </w:p>
        </w:tc>
        <w:tc>
          <w:tcPr>
            <w:tcW w:w="7191" w:type="dxa"/>
            <w:tcBorders>
              <w:bottom w:val="nil"/>
              <w:right w:val="nil"/>
            </w:tcBorders>
            <w:shd w:val="clear" w:color="auto" w:fill="auto"/>
          </w:tcPr>
          <w:p w:rsidR="00716382" w:rsidRPr="00716382" w:rsidRDefault="00716382" w:rsidP="00D25618">
            <w:pPr>
              <w:widowControl w:val="0"/>
              <w:autoSpaceDE w:val="0"/>
              <w:autoSpaceDN w:val="0"/>
              <w:spacing w:before="116"/>
              <w:ind w:left="103"/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</w:pP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Certificat</w:t>
            </w:r>
            <w:r w:rsidRPr="00716382">
              <w:rPr>
                <w:rFonts w:ascii="Gill Sans MT" w:eastAsia="Lucida Sans Unicode" w:hAnsi="Gill Sans MT" w:cs="Lucida Sans Unicode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de</w:t>
            </w:r>
            <w:r w:rsidRPr="00716382">
              <w:rPr>
                <w:rFonts w:ascii="Gill Sans MT" w:eastAsia="Lucida Sans Unicode" w:hAnsi="Gill Sans MT" w:cs="Lucida Sans Unicode"/>
                <w:sz w:val="22"/>
                <w:szCs w:val="22"/>
                <w:lang w:eastAsia="en-US"/>
              </w:rPr>
              <w:t xml:space="preserve"> </w:t>
            </w:r>
            <w:r w:rsidRPr="00716382">
              <w:rPr>
                <w:rFonts w:ascii="Gill Sans MT" w:eastAsia="Lucida Sans Unicode" w:hAnsi="Gill Sans MT" w:cs="Lucida Sans Unicode"/>
                <w:spacing w:val="-4"/>
                <w:sz w:val="22"/>
                <w:szCs w:val="22"/>
                <w:lang w:eastAsia="en-US"/>
              </w:rPr>
              <w:t>dependència</w:t>
            </w:r>
          </w:p>
        </w:tc>
      </w:tr>
    </w:tbl>
    <w:p w:rsidR="00716382" w:rsidRPr="00716382" w:rsidRDefault="00716382" w:rsidP="00716382">
      <w:pPr>
        <w:suppressAutoHyphens/>
        <w:autoSpaceDN w:val="0"/>
        <w:spacing w:before="120" w:after="120" w:line="276" w:lineRule="auto"/>
        <w:textAlignment w:val="baseline"/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</w:pPr>
      <w:bookmarkStart w:id="1" w:name="_GoBack"/>
      <w:bookmarkEnd w:id="1"/>
    </w:p>
    <w:p w:rsidR="00716382" w:rsidRPr="00716382" w:rsidRDefault="00716382" w:rsidP="00716382">
      <w:pPr>
        <w:widowControl w:val="0"/>
        <w:numPr>
          <w:ilvl w:val="0"/>
          <w:numId w:val="4"/>
        </w:numPr>
        <w:suppressAutoHyphens/>
        <w:autoSpaceDE w:val="0"/>
        <w:autoSpaceDN w:val="0"/>
        <w:spacing w:before="120" w:after="120" w:line="276" w:lineRule="auto"/>
        <w:textAlignment w:val="baseline"/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</w:pPr>
      <w:r w:rsidRPr="00716382">
        <w:rPr>
          <w:rFonts w:ascii="Gill Sans MT" w:eastAsia="Arial Unicode MS" w:hAnsi="Gill Sans MT" w:cs="Open Sans"/>
          <w:b/>
          <w:bCs/>
          <w:kern w:val="3"/>
          <w:sz w:val="22"/>
          <w:szCs w:val="22"/>
          <w:lang w:eastAsia="ca-ES"/>
        </w:rPr>
        <w:t>Document d’autorització de consulta de dades</w:t>
      </w:r>
      <w:r w:rsidRPr="00716382">
        <w:rPr>
          <w:rFonts w:ascii="Gill Sans MT" w:eastAsia="Arial Unicode MS" w:hAnsi="Gill Sans MT" w:cs="Open Sans"/>
          <w:bCs/>
          <w:kern w:val="3"/>
          <w:sz w:val="22"/>
          <w:szCs w:val="22"/>
          <w:lang w:eastAsia="ca-ES"/>
        </w:rPr>
        <w:t xml:space="preserve"> necessàries a altres administracions públiques de tots els membres de la unitat familiar majors de 18 anys.</w:t>
      </w:r>
      <w:r w:rsidRPr="00716382">
        <w:rPr>
          <w:rFonts w:ascii="Gill Sans MT" w:eastAsia="Arial Unicode MS" w:hAnsi="Gill Sans MT" w:cs="Open Sans"/>
          <w:b/>
          <w:bCs/>
          <w:kern w:val="3"/>
          <w:sz w:val="22"/>
          <w:szCs w:val="22"/>
          <w:lang w:eastAsia="ca-ES"/>
        </w:rPr>
        <w:t xml:space="preserve"> </w:t>
      </w:r>
      <w:r w:rsidRPr="00716382"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  <w:t>En cas que no s’autoritzi caldrà presentar dades d’ingressos de 2025 de tots els membres majors de 18 anys de la unitat familiar:</w:t>
      </w:r>
    </w:p>
    <w:p w:rsidR="00716382" w:rsidRPr="00716382" w:rsidRDefault="00716382" w:rsidP="00716382">
      <w:pPr>
        <w:widowControl w:val="0"/>
        <w:numPr>
          <w:ilvl w:val="1"/>
          <w:numId w:val="6"/>
        </w:numPr>
        <w:suppressAutoHyphens/>
        <w:autoSpaceDE w:val="0"/>
        <w:autoSpaceDN w:val="0"/>
        <w:spacing w:before="120" w:after="120" w:line="276" w:lineRule="auto"/>
        <w:ind w:left="1080"/>
        <w:jc w:val="both"/>
        <w:textAlignment w:val="baseline"/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</w:pPr>
      <w:r w:rsidRPr="00716382"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  <w:t>Declaració de la renda o certificat negatiu d’Hisenda.</w:t>
      </w:r>
    </w:p>
    <w:p w:rsidR="00716382" w:rsidRPr="00716382" w:rsidRDefault="00716382" w:rsidP="00716382">
      <w:pPr>
        <w:widowControl w:val="0"/>
        <w:numPr>
          <w:ilvl w:val="1"/>
          <w:numId w:val="6"/>
        </w:numPr>
        <w:suppressAutoHyphens/>
        <w:autoSpaceDE w:val="0"/>
        <w:autoSpaceDN w:val="0"/>
        <w:spacing w:before="120" w:after="120" w:line="276" w:lineRule="auto"/>
        <w:ind w:left="1080"/>
        <w:jc w:val="both"/>
        <w:textAlignment w:val="baseline"/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</w:pPr>
      <w:r w:rsidRPr="00716382"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  <w:t>Certificats de pensions o prestacions exemptes de tributació on consti el concepte i la quantia.</w:t>
      </w:r>
    </w:p>
    <w:p w:rsidR="00716382" w:rsidRPr="00716382" w:rsidRDefault="00716382" w:rsidP="00716382">
      <w:pPr>
        <w:suppressAutoHyphens/>
        <w:autoSpaceDN w:val="0"/>
        <w:spacing w:before="120" w:after="120" w:line="276" w:lineRule="auto"/>
        <w:jc w:val="both"/>
        <w:textAlignment w:val="baseline"/>
        <w:rPr>
          <w:rFonts w:ascii="Gill Sans MT" w:eastAsia="Arial Unicode MS" w:hAnsi="Gill Sans MT" w:cs="Open Sans"/>
          <w:kern w:val="3"/>
          <w:sz w:val="22"/>
          <w:szCs w:val="22"/>
          <w:lang w:eastAsia="ca-ES"/>
        </w:rPr>
      </w:pPr>
    </w:p>
    <w:p w:rsidR="00716382" w:rsidRPr="00716382" w:rsidRDefault="00716382" w:rsidP="00716382">
      <w:pPr>
        <w:widowControl w:val="0"/>
        <w:numPr>
          <w:ilvl w:val="0"/>
          <w:numId w:val="4"/>
        </w:numPr>
        <w:tabs>
          <w:tab w:val="left" w:pos="446"/>
          <w:tab w:val="left" w:pos="448"/>
        </w:tabs>
        <w:autoSpaceDE w:val="0"/>
        <w:autoSpaceDN w:val="0"/>
        <w:spacing w:before="126" w:line="244" w:lineRule="auto"/>
        <w:ind w:right="84"/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Declaració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responsable</w:t>
      </w:r>
      <w:r w:rsidRPr="00716382">
        <w:rPr>
          <w:rFonts w:ascii="Gill Sans MT" w:eastAsia="Lucida Sans Unicode" w:hAnsi="Gill Sans MT" w:cs="Lucida Sans Unicode"/>
          <w:b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d’ingressos</w:t>
      </w:r>
      <w:r w:rsidRPr="00716382">
        <w:rPr>
          <w:rFonts w:ascii="Gill Sans MT" w:eastAsia="Lucida Sans Unicode" w:hAnsi="Gill Sans MT" w:cs="Lucida Sans Unicode"/>
          <w:b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econòmics</w:t>
      </w:r>
      <w:r w:rsidRPr="00716382">
        <w:rPr>
          <w:rFonts w:ascii="Gill Sans MT" w:eastAsia="Lucida Sans Unicode" w:hAnsi="Gill Sans MT" w:cs="Lucida Sans Unicode"/>
          <w:b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l’any</w:t>
      </w:r>
      <w:r w:rsidRPr="00716382">
        <w:rPr>
          <w:rFonts w:ascii="Gill Sans MT" w:eastAsia="Lucida Sans Unicode" w:hAnsi="Gill Sans MT" w:cs="Lucida Sans Unicode"/>
          <w:b/>
          <w:spacing w:val="-9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2025,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només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cas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d’algun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membre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8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 xml:space="preserve">unitat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familiar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no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sigui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possible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l’obtenció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nivell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individual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renda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través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l’Agència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Estatal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d’Administració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Tributària,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persona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estigui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exclosa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fer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declaració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renda.</w:t>
      </w:r>
    </w:p>
    <w:p w:rsidR="00716382" w:rsidRPr="00716382" w:rsidRDefault="00716382" w:rsidP="00716382">
      <w:pPr>
        <w:widowControl w:val="0"/>
        <w:autoSpaceDE w:val="0"/>
        <w:autoSpaceDN w:val="0"/>
        <w:spacing w:before="250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numPr>
          <w:ilvl w:val="0"/>
          <w:numId w:val="4"/>
        </w:numPr>
        <w:tabs>
          <w:tab w:val="left" w:pos="446"/>
          <w:tab w:val="left" w:pos="448"/>
        </w:tabs>
        <w:autoSpaceDE w:val="0"/>
        <w:autoSpaceDN w:val="0"/>
        <w:spacing w:before="1" w:line="256" w:lineRule="auto"/>
        <w:ind w:left="448" w:right="82" w:hanging="361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Documentació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justificativa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despesa realitzada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pels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conceptes</w:t>
      </w:r>
      <w:r w:rsidRPr="00716382">
        <w:rPr>
          <w:rFonts w:ascii="Gill Sans MT" w:eastAsia="Lucida Sans Unicode" w:hAnsi="Gill Sans MT" w:cs="Lucida Sans Unicode"/>
          <w:b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subvencionats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mitjançant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la presentació dels següents justificants, on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hi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ha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d’aparèixer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nom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l’alumne,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i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que hauran de ser de data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posterior</w:t>
      </w:r>
      <w:r w:rsidRPr="00716382">
        <w:rPr>
          <w:rFonts w:ascii="Gill Sans MT" w:eastAsia="Lucida Sans Unicode" w:hAnsi="Gill Sans MT" w:cs="Lucida Sans Unicode"/>
          <w:b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b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  <w:t>01/06/2026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:</w:t>
      </w:r>
    </w:p>
    <w:p w:rsidR="00716382" w:rsidRPr="00716382" w:rsidRDefault="00716382" w:rsidP="00716382">
      <w:pPr>
        <w:widowControl w:val="0"/>
        <w:numPr>
          <w:ilvl w:val="1"/>
          <w:numId w:val="4"/>
        </w:numPr>
        <w:tabs>
          <w:tab w:val="left" w:pos="808"/>
        </w:tabs>
        <w:autoSpaceDE w:val="0"/>
        <w:autoSpaceDN w:val="0"/>
        <w:spacing w:before="223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Factures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llibres</w:t>
      </w:r>
    </w:p>
    <w:p w:rsidR="00716382" w:rsidRPr="00716382" w:rsidRDefault="00716382" w:rsidP="00716382">
      <w:pPr>
        <w:widowControl w:val="0"/>
        <w:numPr>
          <w:ilvl w:val="1"/>
          <w:numId w:val="4"/>
        </w:numPr>
        <w:tabs>
          <w:tab w:val="left" w:pos="808"/>
        </w:tabs>
        <w:autoSpaceDE w:val="0"/>
        <w:autoSpaceDN w:val="0"/>
        <w:spacing w:before="5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Justificant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pagament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les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quotes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material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escolar</w:t>
      </w:r>
    </w:p>
    <w:p w:rsidR="00716382" w:rsidRPr="00716382" w:rsidRDefault="00716382" w:rsidP="00716382">
      <w:pPr>
        <w:widowControl w:val="0"/>
        <w:numPr>
          <w:ilvl w:val="1"/>
          <w:numId w:val="4"/>
        </w:numPr>
        <w:tabs>
          <w:tab w:val="left" w:pos="808"/>
        </w:tabs>
        <w:autoSpaceDE w:val="0"/>
        <w:autoSpaceDN w:val="0"/>
        <w:spacing w:before="6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Justificant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pagament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les</w:t>
      </w:r>
      <w:r w:rsidRPr="00716382">
        <w:rPr>
          <w:rFonts w:ascii="Gill Sans MT" w:eastAsia="Lucida Sans Unicode" w:hAnsi="Gill Sans MT" w:cs="Lucida Sans Unicode"/>
          <w:spacing w:val="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sortides,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colònies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o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crèdit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síntesi</w:t>
      </w:r>
    </w:p>
    <w:p w:rsidR="00716382" w:rsidRPr="00716382" w:rsidRDefault="00716382" w:rsidP="00716382">
      <w:pPr>
        <w:widowControl w:val="0"/>
        <w:tabs>
          <w:tab w:val="left" w:pos="808"/>
        </w:tabs>
        <w:autoSpaceDE w:val="0"/>
        <w:autoSpaceDN w:val="0"/>
        <w:spacing w:before="6"/>
        <w:ind w:left="80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numPr>
          <w:ilvl w:val="1"/>
          <w:numId w:val="4"/>
        </w:numPr>
        <w:autoSpaceDE w:val="0"/>
        <w:autoSpaceDN w:val="0"/>
        <w:spacing w:before="1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En situacions excepcionals en què la família no hagi pogut efectuar les despeses escolars, i si el centre facilita els recursos educatius objecte de la corresponent convocatòria, es podrà acceptar com a justificant el document emès, datat i signat pel responsable pel centre escolar, en què com a mínim s’indiqui:</w:t>
      </w:r>
    </w:p>
    <w:p w:rsidR="00716382" w:rsidRPr="00716382" w:rsidRDefault="00716382" w:rsidP="00716382">
      <w:pPr>
        <w:widowControl w:val="0"/>
        <w:autoSpaceDE w:val="0"/>
        <w:autoSpaceDN w:val="0"/>
        <w:ind w:left="216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- El nom de l’alumne</w:t>
      </w:r>
    </w:p>
    <w:p w:rsidR="00716382" w:rsidRPr="00716382" w:rsidRDefault="00716382" w:rsidP="00716382">
      <w:pPr>
        <w:widowControl w:val="0"/>
        <w:autoSpaceDE w:val="0"/>
        <w:autoSpaceDN w:val="0"/>
        <w:ind w:left="216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- El curs de l’alumne</w:t>
      </w:r>
    </w:p>
    <w:p w:rsidR="00716382" w:rsidRPr="00716382" w:rsidRDefault="00716382" w:rsidP="00716382">
      <w:pPr>
        <w:widowControl w:val="0"/>
        <w:autoSpaceDE w:val="0"/>
        <w:autoSpaceDN w:val="0"/>
        <w:ind w:left="216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- El concepte de la despesa per alumne</w:t>
      </w:r>
    </w:p>
    <w:p w:rsidR="00716382" w:rsidRPr="00716382" w:rsidRDefault="00716382" w:rsidP="00716382">
      <w:pPr>
        <w:widowControl w:val="0"/>
        <w:autoSpaceDE w:val="0"/>
        <w:autoSpaceDN w:val="0"/>
        <w:ind w:left="216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- L’import de la despesa per alumne</w:t>
      </w:r>
    </w:p>
    <w:p w:rsidR="00716382" w:rsidRPr="00716382" w:rsidRDefault="00716382" w:rsidP="00716382">
      <w:pPr>
        <w:widowControl w:val="0"/>
        <w:autoSpaceDE w:val="0"/>
        <w:autoSpaceDN w:val="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ind w:left="720"/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iCs/>
          <w:sz w:val="22"/>
          <w:szCs w:val="22"/>
          <w:lang w:eastAsia="en-US"/>
        </w:rPr>
        <w:t>En aquests casos el pagament de la subvenció es farà directament al centre educatiu, i el sol·licitant haurà de signar un document d’autorització de pagament al centre escolar de l’import corresponent en funció de la subvenció escolar atorgada i l’import justificat. En cas, que el sol·licitant també presenti factures pagades directament, es prioritzarà el pagament al centre escolar amb el que manté el deute pels recursos educatius facilitats.</w:t>
      </w:r>
    </w:p>
    <w:p w:rsidR="00716382" w:rsidRPr="00716382" w:rsidRDefault="00716382" w:rsidP="00716382">
      <w:pPr>
        <w:widowControl w:val="0"/>
        <w:autoSpaceDE w:val="0"/>
        <w:autoSpaceDN w:val="0"/>
        <w:spacing w:before="213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numPr>
          <w:ilvl w:val="0"/>
          <w:numId w:val="4"/>
        </w:numPr>
        <w:tabs>
          <w:tab w:val="left" w:pos="371"/>
        </w:tabs>
        <w:autoSpaceDE w:val="0"/>
        <w:autoSpaceDN w:val="0"/>
        <w:spacing w:before="1"/>
        <w:ind w:left="371" w:hanging="360"/>
        <w:rPr>
          <w:rFonts w:ascii="Gill Sans MT" w:eastAsia="Lucida Sans Unicode" w:hAnsi="Gill Sans MT" w:cs="Lucida Sans Unicode"/>
          <w:b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Documentació</w:t>
      </w:r>
      <w:r w:rsidRPr="00716382">
        <w:rPr>
          <w:rFonts w:ascii="Gill Sans MT" w:eastAsia="Lucida Sans Unicode" w:hAnsi="Gill Sans MT" w:cs="Lucida Sans Unicode"/>
          <w:b/>
          <w:spacing w:val="-7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b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realitzar</w:t>
      </w:r>
      <w:r w:rsidRPr="00716382">
        <w:rPr>
          <w:rFonts w:ascii="Gill Sans MT" w:eastAsia="Lucida Sans Unicode" w:hAnsi="Gill Sans MT" w:cs="Lucida Sans Unicode"/>
          <w:b/>
          <w:spacing w:val="-7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l’ingrés</w:t>
      </w:r>
      <w:r w:rsidRPr="00716382">
        <w:rPr>
          <w:rFonts w:ascii="Gill Sans MT" w:eastAsia="Lucida Sans Unicode" w:hAnsi="Gill Sans MT" w:cs="Lucida Sans Unicode"/>
          <w:b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en</w:t>
      </w:r>
      <w:r w:rsidRPr="00716382">
        <w:rPr>
          <w:rFonts w:ascii="Gill Sans MT" w:eastAsia="Lucida Sans Unicode" w:hAnsi="Gill Sans MT" w:cs="Lucida Sans Unicode"/>
          <w:b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cas</w:t>
      </w:r>
      <w:r w:rsidRPr="00716382">
        <w:rPr>
          <w:rFonts w:ascii="Gill Sans MT" w:eastAsia="Lucida Sans Unicode" w:hAnsi="Gill Sans MT" w:cs="Lucida Sans Unicode"/>
          <w:b/>
          <w:spacing w:val="-7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b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b/>
          <w:spacing w:val="-7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subvenció</w:t>
      </w:r>
      <w:r w:rsidRPr="00716382">
        <w:rPr>
          <w:rFonts w:ascii="Gill Sans MT" w:eastAsia="Lucida Sans Unicode" w:hAnsi="Gill Sans MT" w:cs="Lucida Sans Unicode"/>
          <w:b/>
          <w:spacing w:val="-6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sigui</w:t>
      </w:r>
      <w:r w:rsidRPr="00716382">
        <w:rPr>
          <w:rFonts w:ascii="Gill Sans MT" w:eastAsia="Lucida Sans Unicode" w:hAnsi="Gill Sans MT" w:cs="Lucida Sans Unicode"/>
          <w:b/>
          <w:spacing w:val="-5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lang w:eastAsia="en-US"/>
        </w:rPr>
        <w:t>atorgada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pacing w:val="-10"/>
          <w:w w:val="90"/>
          <w:sz w:val="22"/>
          <w:szCs w:val="22"/>
          <w:lang w:eastAsia="en-US"/>
        </w:rPr>
        <w:t>:</w:t>
      </w:r>
    </w:p>
    <w:p w:rsidR="00716382" w:rsidRPr="00716382" w:rsidRDefault="00716382" w:rsidP="00716382">
      <w:pPr>
        <w:widowControl w:val="0"/>
        <w:numPr>
          <w:ilvl w:val="0"/>
          <w:numId w:val="3"/>
        </w:numPr>
        <w:tabs>
          <w:tab w:val="left" w:pos="1091"/>
        </w:tabs>
        <w:autoSpaceDE w:val="0"/>
        <w:autoSpaceDN w:val="0"/>
        <w:spacing w:before="236" w:line="427" w:lineRule="auto"/>
        <w:ind w:right="4668"/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Certificat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 dades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bancàries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segellat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pel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banc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segons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model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normalitzat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i/o</w:t>
      </w:r>
    </w:p>
    <w:p w:rsidR="00716382" w:rsidRPr="00716382" w:rsidRDefault="00716382" w:rsidP="00716382">
      <w:pPr>
        <w:widowControl w:val="0"/>
        <w:numPr>
          <w:ilvl w:val="0"/>
          <w:numId w:val="3"/>
        </w:numPr>
        <w:tabs>
          <w:tab w:val="left" w:pos="1091"/>
        </w:tabs>
        <w:autoSpaceDE w:val="0"/>
        <w:autoSpaceDN w:val="0"/>
        <w:spacing w:line="274" w:lineRule="exact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Document</w:t>
      </w:r>
      <w:r w:rsidRPr="00716382">
        <w:rPr>
          <w:rFonts w:ascii="Gill Sans MT" w:eastAsia="Lucida Sans Unicode" w:hAnsi="Gill Sans MT" w:cs="Lucida Sans Unicode"/>
          <w:spacing w:val="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d’autorització</w:t>
      </w:r>
      <w:r w:rsidRPr="00716382">
        <w:rPr>
          <w:rFonts w:ascii="Gill Sans MT" w:eastAsia="Lucida Sans Unicode" w:hAnsi="Gill Sans MT" w:cs="Lucida Sans Unicode"/>
          <w:spacing w:val="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pagament</w:t>
      </w:r>
      <w:r w:rsidRPr="00716382">
        <w:rPr>
          <w:rFonts w:ascii="Gill Sans MT" w:eastAsia="Lucida Sans Unicode" w:hAnsi="Gill Sans MT" w:cs="Lucida Sans Unicode"/>
          <w:spacing w:val="2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2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tercers</w:t>
      </w:r>
      <w:r w:rsidRPr="00716382">
        <w:rPr>
          <w:rFonts w:ascii="Gill Sans MT" w:eastAsia="Lucida Sans Unicode" w:hAnsi="Gill Sans MT" w:cs="Lucida Sans Unicode"/>
          <w:spacing w:val="2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degudament</w:t>
      </w:r>
      <w:r w:rsidRPr="00716382">
        <w:rPr>
          <w:rFonts w:ascii="Gill Sans MT" w:eastAsia="Lucida Sans Unicode" w:hAnsi="Gill Sans MT" w:cs="Lucida Sans Unicode"/>
          <w:spacing w:val="2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emplenat</w:t>
      </w:r>
      <w:r w:rsidRPr="00716382">
        <w:rPr>
          <w:rFonts w:ascii="Gill Sans MT" w:eastAsia="Lucida Sans Unicode" w:hAnsi="Gill Sans MT" w:cs="Lucida Sans Unicode"/>
          <w:spacing w:val="2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segons</w:t>
      </w:r>
      <w:r w:rsidRPr="00716382">
        <w:rPr>
          <w:rFonts w:ascii="Gill Sans MT" w:eastAsia="Lucida Sans Unicode" w:hAnsi="Gill Sans MT" w:cs="Lucida Sans Unicode"/>
          <w:spacing w:val="2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w w:val="90"/>
          <w:sz w:val="22"/>
          <w:szCs w:val="22"/>
          <w:lang w:eastAsia="en-US"/>
        </w:rPr>
        <w:t>model</w:t>
      </w:r>
    </w:p>
    <w:p w:rsidR="00716382" w:rsidRPr="00716382" w:rsidRDefault="00716382" w:rsidP="00716382">
      <w:pPr>
        <w:widowControl w:val="0"/>
        <w:autoSpaceDE w:val="0"/>
        <w:autoSpaceDN w:val="0"/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rPr>
          <w:rFonts w:ascii="Gill Sans MT" w:eastAsia="Lucida Sans Unicode" w:hAnsi="Gill Sans MT" w:cs="Lucida Sans Unicode"/>
          <w:b/>
          <w:sz w:val="22"/>
          <w:szCs w:val="22"/>
          <w:u w:val="single"/>
          <w:lang w:eastAsia="en-US"/>
        </w:rPr>
      </w:pP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Període</w:t>
      </w:r>
      <w:r w:rsidRPr="00716382">
        <w:rPr>
          <w:rFonts w:ascii="Gill Sans MT" w:eastAsia="Lucida Sans Unicode" w:hAnsi="Gill Sans MT" w:cs="Lucida Sans Unicode"/>
          <w:b/>
          <w:spacing w:val="7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presentació</w:t>
      </w:r>
      <w:r w:rsidRPr="00716382">
        <w:rPr>
          <w:rFonts w:ascii="Gill Sans MT" w:eastAsia="Lucida Sans Unicode" w:hAnsi="Gill Sans MT" w:cs="Lucida Sans Unicode"/>
          <w:b/>
          <w:spacing w:val="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w w:val="90"/>
          <w:sz w:val="22"/>
          <w:szCs w:val="22"/>
          <w:u w:val="single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b/>
          <w:spacing w:val="8"/>
          <w:sz w:val="22"/>
          <w:szCs w:val="22"/>
          <w:u w:val="single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b/>
          <w:spacing w:val="-2"/>
          <w:w w:val="90"/>
          <w:sz w:val="22"/>
          <w:szCs w:val="22"/>
          <w:u w:val="single"/>
          <w:lang w:eastAsia="en-US"/>
        </w:rPr>
        <w:t>sol·licituds</w:t>
      </w:r>
    </w:p>
    <w:p w:rsidR="00716382" w:rsidRPr="00716382" w:rsidRDefault="00716382" w:rsidP="00716382">
      <w:pPr>
        <w:widowControl w:val="0"/>
        <w:autoSpaceDE w:val="0"/>
        <w:autoSpaceDN w:val="0"/>
        <w:spacing w:before="110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període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presentar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les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sol•licituds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és</w:t>
      </w:r>
      <w:r w:rsidRPr="00716382">
        <w:rPr>
          <w:rFonts w:ascii="Gill Sans MT" w:eastAsia="Lucida Sans Unicode" w:hAnsi="Gill Sans MT" w:cs="Lucida Sans Unicode"/>
          <w:spacing w:val="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de </w:t>
      </w:r>
      <w:r w:rsidRPr="00716382">
        <w:rPr>
          <w:rFonts w:ascii="Gill Sans MT" w:eastAsia="Lucida Sans Unicode" w:hAnsi="Gill Sans MT" w:cs="Lucida Sans Unicode"/>
          <w:b/>
          <w:spacing w:val="-8"/>
          <w:sz w:val="22"/>
          <w:szCs w:val="22"/>
          <w:lang w:eastAsia="en-US"/>
        </w:rPr>
        <w:t>l</w:t>
      </w:r>
      <w:r w:rsidRPr="00716382">
        <w:rPr>
          <w:rFonts w:ascii="Gill Sans MT" w:eastAsia="Lucida Sans Unicode" w:hAnsi="Gill Sans MT" w:cs="Lucida Sans Unicode"/>
          <w:b/>
          <w:spacing w:val="-5"/>
          <w:sz w:val="22"/>
          <w:szCs w:val="22"/>
          <w:lang w:eastAsia="en-US"/>
        </w:rPr>
        <w:t>’1 al 9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d’octubre</w:t>
      </w:r>
      <w:r w:rsidRPr="00716382">
        <w:rPr>
          <w:rFonts w:ascii="Gill Sans MT" w:eastAsia="Lucida Sans Unicode" w:hAnsi="Gill Sans MT" w:cs="Lucida Sans Unicode"/>
          <w:spacing w:val="-1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>2026</w:t>
      </w:r>
    </w:p>
    <w:p w:rsidR="00716382" w:rsidRPr="00716382" w:rsidRDefault="00716382" w:rsidP="00716382">
      <w:pPr>
        <w:widowControl w:val="0"/>
        <w:autoSpaceDE w:val="0"/>
        <w:autoSpaceDN w:val="0"/>
        <w:spacing w:before="190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ind w:left="87"/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Lloc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presentació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3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w w:val="90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2"/>
          <w:w w:val="90"/>
          <w:sz w:val="22"/>
          <w:szCs w:val="22"/>
          <w:lang w:eastAsia="en-US"/>
        </w:rPr>
        <w:t>sol·licitud</w:t>
      </w:r>
    </w:p>
    <w:p w:rsidR="00716382" w:rsidRPr="00716382" w:rsidRDefault="00716382" w:rsidP="00716382">
      <w:pPr>
        <w:widowControl w:val="0"/>
        <w:tabs>
          <w:tab w:val="left" w:pos="808"/>
        </w:tabs>
        <w:autoSpaceDE w:val="0"/>
        <w:autoSpaceDN w:val="0"/>
        <w:spacing w:before="119"/>
        <w:ind w:left="44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>-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ab/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Telemàticament, 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la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seu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electrònica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l’Ajuntament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d’Arenys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Mar</w:t>
      </w:r>
      <w:r w:rsidRPr="00716382">
        <w:rPr>
          <w:rFonts w:ascii="Gill Sans MT" w:eastAsia="Lucida Sans Unicode" w:hAnsi="Gill Sans MT" w:cs="Lucida Sans Unicode"/>
          <w:spacing w:val="-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dins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l’apartat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“Tràmits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destacats”</w:t>
      </w:r>
    </w:p>
    <w:p w:rsidR="00716382" w:rsidRPr="00716382" w:rsidRDefault="00716382" w:rsidP="00716382">
      <w:pPr>
        <w:widowControl w:val="0"/>
        <w:autoSpaceDE w:val="0"/>
        <w:autoSpaceDN w:val="0"/>
        <w:spacing w:before="121"/>
        <w:ind w:left="808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hyperlink r:id="rId7">
        <w:r w:rsidRPr="00716382">
          <w:rPr>
            <w:rFonts w:ascii="Gill Sans MT" w:eastAsia="Lucida Sans Unicode" w:hAnsi="Gill Sans MT" w:cs="Lucida Sans Unicode"/>
            <w:color w:val="0462C1"/>
            <w:spacing w:val="-2"/>
            <w:sz w:val="22"/>
            <w:szCs w:val="22"/>
            <w:u w:val="single" w:color="0462C1"/>
            <w:lang w:eastAsia="en-US"/>
          </w:rPr>
          <w:t>https://arenysdemar.eadministracio.cat/</w:t>
        </w:r>
      </w:hyperlink>
    </w:p>
    <w:p w:rsidR="00716382" w:rsidRPr="00716382" w:rsidRDefault="00716382" w:rsidP="00716382">
      <w:pPr>
        <w:widowControl w:val="0"/>
        <w:autoSpaceDE w:val="0"/>
        <w:autoSpaceDN w:val="0"/>
        <w:spacing w:before="76" w:line="244" w:lineRule="auto"/>
        <w:ind w:right="866" w:firstLine="720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2" o:spid="_x0000_s1026" type="#_x0000_t75" href="https://web.gencat.cat/ca/tramits/suport-tramitacio/durant-la-tramitacio/signatura-identificacio-digital/idcat-mobil/com-donar-te-alta-idcat-mobil/" style="position:absolute;left:0;text-align:left;margin-left:388.9pt;margin-top:6.55pt;width:26.15pt;height:40.2pt;z-index: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o:button="t">
            <v:fill o:detectmouseclick="t"/>
            <v:imagedata r:id="rId8" o:title=""/>
            <o:lock v:ext="edit" aspectratio="f"/>
            <w10:wrap anchorx="page"/>
          </v:shape>
        </w:pic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Per</w:t>
      </w:r>
      <w:r w:rsidRPr="00716382">
        <w:rPr>
          <w:rFonts w:ascii="Gill Sans MT" w:eastAsia="Lucida Sans Unicode" w:hAnsi="Gill Sans MT" w:cs="Lucida Sans Unicode"/>
          <w:spacing w:val="3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accedir</w:t>
      </w:r>
      <w:r w:rsidRPr="00716382">
        <w:rPr>
          <w:rFonts w:ascii="Gill Sans MT" w:eastAsia="Lucida Sans Unicode" w:hAnsi="Gill Sans MT" w:cs="Lucida Sans Unicode"/>
          <w:spacing w:val="3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es</w:t>
      </w:r>
      <w:r w:rsidRPr="00716382">
        <w:rPr>
          <w:rFonts w:ascii="Gill Sans MT" w:eastAsia="Lucida Sans Unicode" w:hAnsi="Gill Sans MT" w:cs="Lucida Sans Unicode"/>
          <w:spacing w:val="3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necessari</w:t>
      </w:r>
      <w:r w:rsidRPr="00716382">
        <w:rPr>
          <w:rFonts w:ascii="Gill Sans MT" w:eastAsia="Lucida Sans Unicode" w:hAnsi="Gill Sans MT" w:cs="Lucida Sans Unicode"/>
          <w:spacing w:val="3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tenir</w:t>
      </w:r>
      <w:r w:rsidRPr="00716382">
        <w:rPr>
          <w:rFonts w:ascii="Gill Sans MT" w:eastAsia="Lucida Sans Unicode" w:hAnsi="Gill Sans MT" w:cs="Lucida Sans Unicode"/>
          <w:spacing w:val="4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certificat digital o </w:t>
      </w:r>
      <w:proofErr w:type="spellStart"/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>idCAT</w:t>
      </w:r>
      <w:proofErr w:type="spellEnd"/>
      <w:r w:rsidRPr="00716382">
        <w:rPr>
          <w:rFonts w:ascii="Gill Sans MT" w:eastAsia="Lucida Sans Unicode" w:hAnsi="Gill Sans MT" w:cs="Lucida Sans Unicode"/>
          <w:sz w:val="22"/>
          <w:szCs w:val="22"/>
          <w:lang w:eastAsia="en-US"/>
        </w:rPr>
        <w:t xml:space="preserve"> Mòbil</w:t>
      </w:r>
    </w:p>
    <w:p w:rsidR="00716382" w:rsidRPr="00716382" w:rsidRDefault="00716382" w:rsidP="00716382">
      <w:pPr>
        <w:widowControl w:val="0"/>
        <w:autoSpaceDE w:val="0"/>
        <w:autoSpaceDN w:val="0"/>
        <w:spacing w:before="80"/>
        <w:ind w:left="440" w:firstLine="280"/>
        <w:rPr>
          <w:rFonts w:ascii="Gill Sans MT" w:eastAsia="Lucida Sans Unicode" w:hAnsi="Gill Sans MT" w:cs="Lucida Sans Unicode"/>
          <w:color w:val="0462C1"/>
          <w:spacing w:val="-2"/>
          <w:sz w:val="22"/>
          <w:szCs w:val="22"/>
          <w:u w:val="single" w:color="0462C1"/>
          <w:lang w:eastAsia="en-US"/>
        </w:rPr>
      </w:pPr>
      <w:hyperlink r:id="rId9">
        <w:proofErr w:type="spellStart"/>
        <w:r w:rsidRPr="00716382">
          <w:rPr>
            <w:rFonts w:ascii="Gill Sans MT" w:eastAsia="Lucida Sans Unicode" w:hAnsi="Gill Sans MT" w:cs="Lucida Sans Unicode"/>
            <w:color w:val="0462C1"/>
            <w:spacing w:val="-2"/>
            <w:sz w:val="22"/>
            <w:szCs w:val="22"/>
            <w:u w:val="single" w:color="0462C1"/>
            <w:lang w:eastAsia="en-US"/>
          </w:rPr>
          <w:t>idCAT</w:t>
        </w:r>
        <w:proofErr w:type="spellEnd"/>
        <w:r w:rsidRPr="00716382">
          <w:rPr>
            <w:rFonts w:ascii="Gill Sans MT" w:eastAsia="Lucida Sans Unicode" w:hAnsi="Gill Sans MT" w:cs="Lucida Sans Unicode"/>
            <w:color w:val="0462C1"/>
            <w:spacing w:val="-9"/>
            <w:sz w:val="22"/>
            <w:szCs w:val="22"/>
            <w:u w:val="single" w:color="0462C1"/>
            <w:lang w:eastAsia="en-US"/>
          </w:rPr>
          <w:t xml:space="preserve"> </w:t>
        </w:r>
        <w:r w:rsidRPr="00716382">
          <w:rPr>
            <w:rFonts w:ascii="Gill Sans MT" w:eastAsia="Lucida Sans Unicode" w:hAnsi="Gill Sans MT" w:cs="Lucida Sans Unicode"/>
            <w:color w:val="0462C1"/>
            <w:spacing w:val="-2"/>
            <w:sz w:val="22"/>
            <w:szCs w:val="22"/>
            <w:u w:val="single" w:color="0462C1"/>
            <w:lang w:eastAsia="en-US"/>
          </w:rPr>
          <w:t>mòbil</w:t>
        </w:r>
        <w:r w:rsidRPr="00716382">
          <w:rPr>
            <w:rFonts w:ascii="Gill Sans MT" w:eastAsia="Lucida Sans Unicode" w:hAnsi="Gill Sans MT" w:cs="Lucida Sans Unicode"/>
            <w:color w:val="0462C1"/>
            <w:spacing w:val="-3"/>
            <w:sz w:val="22"/>
            <w:szCs w:val="22"/>
            <w:u w:val="single" w:color="0462C1"/>
            <w:lang w:eastAsia="en-US"/>
          </w:rPr>
          <w:t xml:space="preserve"> </w:t>
        </w:r>
        <w:r w:rsidRPr="00716382">
          <w:rPr>
            <w:rFonts w:ascii="Gill Sans MT" w:eastAsia="Lucida Sans Unicode" w:hAnsi="Gill Sans MT" w:cs="Lucida Sans Unicode"/>
            <w:color w:val="0462C1"/>
            <w:spacing w:val="-2"/>
            <w:sz w:val="22"/>
            <w:szCs w:val="22"/>
            <w:u w:val="single" w:color="0462C1"/>
            <w:lang w:eastAsia="en-US"/>
          </w:rPr>
          <w:t>(idcatmobil.cat)</w:t>
        </w:r>
      </w:hyperlink>
    </w:p>
    <w:p w:rsidR="00716382" w:rsidRPr="00716382" w:rsidRDefault="00716382" w:rsidP="00716382">
      <w:pPr>
        <w:widowControl w:val="0"/>
        <w:autoSpaceDE w:val="0"/>
        <w:autoSpaceDN w:val="0"/>
        <w:spacing w:before="80"/>
        <w:ind w:left="440" w:firstLine="280"/>
        <w:rPr>
          <w:rFonts w:ascii="Gill Sans MT" w:eastAsia="Lucida Sans Unicode" w:hAnsi="Gill Sans MT" w:cs="Lucida Sans Unicode"/>
          <w:color w:val="0462C1"/>
          <w:spacing w:val="-2"/>
          <w:sz w:val="22"/>
          <w:szCs w:val="22"/>
          <w:u w:val="single" w:color="0462C1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spacing w:before="80"/>
        <w:ind w:left="440" w:firstLine="280"/>
        <w:rPr>
          <w:rFonts w:ascii="Gill Sans MT" w:eastAsia="Lucida Sans Unicode" w:hAnsi="Gill Sans MT" w:cs="Lucida Sans Unicode"/>
          <w:color w:val="0462C1"/>
          <w:spacing w:val="-2"/>
          <w:sz w:val="22"/>
          <w:szCs w:val="22"/>
          <w:u w:val="single" w:color="0462C1"/>
          <w:lang w:eastAsia="en-US"/>
        </w:rPr>
      </w:pPr>
    </w:p>
    <w:p w:rsidR="00716382" w:rsidRPr="00716382" w:rsidRDefault="00716382" w:rsidP="00716382">
      <w:pPr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ind w:left="807" w:hanging="359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Presencialment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Registre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d’entrada de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l’Ajuntament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d’Arenys</w:t>
      </w:r>
      <w:r w:rsidRPr="00716382">
        <w:rPr>
          <w:rFonts w:ascii="Gill Sans MT" w:eastAsia="Lucida Sans Unicode" w:hAnsi="Gill Sans MT" w:cs="Lucida Sans Unicode"/>
          <w:spacing w:val="-5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Mar:</w:t>
      </w:r>
    </w:p>
    <w:p w:rsidR="00716382" w:rsidRPr="00716382" w:rsidRDefault="00716382" w:rsidP="00716382">
      <w:pPr>
        <w:widowControl w:val="0"/>
        <w:numPr>
          <w:ilvl w:val="1"/>
          <w:numId w:val="2"/>
        </w:numPr>
        <w:tabs>
          <w:tab w:val="left" w:pos="1527"/>
        </w:tabs>
        <w:autoSpaceDE w:val="0"/>
        <w:autoSpaceDN w:val="0"/>
        <w:spacing w:before="125"/>
        <w:ind w:left="1527" w:hanging="359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Oficina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d’Atenció</w:t>
      </w:r>
      <w:r w:rsidRPr="00716382">
        <w:rPr>
          <w:rFonts w:ascii="Gill Sans MT" w:eastAsia="Lucida Sans Unicode" w:hAnsi="Gill Sans MT" w:cs="Lucida Sans Unicode"/>
          <w:spacing w:val="-12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al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>Ciutadà (Ajuntament) de 8,30h a 13.30h</w:t>
      </w:r>
    </w:p>
    <w:p w:rsidR="00716382" w:rsidRPr="00716382" w:rsidRDefault="00716382" w:rsidP="00716382">
      <w:pPr>
        <w:widowControl w:val="0"/>
        <w:numPr>
          <w:ilvl w:val="0"/>
          <w:numId w:val="2"/>
        </w:numPr>
        <w:tabs>
          <w:tab w:val="left" w:pos="808"/>
        </w:tabs>
        <w:autoSpaceDE w:val="0"/>
        <w:autoSpaceDN w:val="0"/>
        <w:spacing w:before="126" w:line="244" w:lineRule="auto"/>
        <w:ind w:right="86"/>
        <w:jc w:val="both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Presencialment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9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les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oficines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</w:t>
      </w:r>
      <w:r w:rsidRPr="00716382">
        <w:rPr>
          <w:rFonts w:ascii="Gill Sans MT" w:eastAsia="Lucida Sans Unicode" w:hAnsi="Gill Sans MT" w:cs="Lucida Sans Unicode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Correus,</w:t>
      </w:r>
      <w:r w:rsidRPr="00716382">
        <w:rPr>
          <w:rFonts w:ascii="Gill Sans MT" w:eastAsia="Lucida Sans Unicode" w:hAnsi="Gill Sans MT" w:cs="Lucida Sans Unicode"/>
          <w:spacing w:val="-11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través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del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“correu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administratiu”,</w:t>
      </w:r>
      <w:r w:rsidRPr="00716382">
        <w:rPr>
          <w:rFonts w:ascii="Gill Sans MT" w:eastAsia="Lucida Sans Unicode" w:hAnsi="Gill Sans MT" w:cs="Lucida Sans Unicode"/>
          <w:spacing w:val="3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d’acord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amb</w:t>
      </w:r>
      <w:r w:rsidRPr="00716382">
        <w:rPr>
          <w:rFonts w:ascii="Gill Sans MT" w:eastAsia="Lucida Sans Unicode" w:hAnsi="Gill Sans MT" w:cs="Lucida Sans Unicode"/>
          <w:spacing w:val="-8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el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que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es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>preveu</w:t>
      </w:r>
      <w:r w:rsidRPr="00716382">
        <w:rPr>
          <w:rFonts w:ascii="Gill Sans MT" w:eastAsia="Lucida Sans Unicode" w:hAnsi="Gill Sans MT" w:cs="Lucida Sans Unicode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spacing w:val="-4"/>
          <w:sz w:val="22"/>
          <w:szCs w:val="22"/>
          <w:lang w:eastAsia="en-US"/>
        </w:rPr>
        <w:t xml:space="preserve">a </w:t>
      </w:r>
      <w:r w:rsidRPr="00716382">
        <w:rPr>
          <w:rFonts w:ascii="Gill Sans MT" w:eastAsia="Lucida Sans Unicode" w:hAnsi="Gill Sans MT" w:cs="Lucida Sans Unicode"/>
          <w:spacing w:val="-6"/>
          <w:sz w:val="22"/>
          <w:szCs w:val="22"/>
          <w:lang w:eastAsia="en-US"/>
        </w:rPr>
        <w:t xml:space="preserve">l’article 16.4,b) de la Llei 39/2015, d’1 d’octubre, del procediment administratiu comú de les administracions </w:t>
      </w:r>
      <w:r w:rsidRPr="00716382">
        <w:rPr>
          <w:rFonts w:ascii="Gill Sans MT" w:eastAsia="Lucida Sans Unicode" w:hAnsi="Gill Sans MT" w:cs="Lucida Sans Unicode"/>
          <w:spacing w:val="-2"/>
          <w:sz w:val="22"/>
          <w:szCs w:val="22"/>
          <w:lang w:eastAsia="en-US"/>
        </w:rPr>
        <w:t>públiques.</w:t>
      </w:r>
    </w:p>
    <w:p w:rsidR="00716382" w:rsidRPr="00716382" w:rsidRDefault="00716382" w:rsidP="00716382">
      <w:pPr>
        <w:widowControl w:val="0"/>
        <w:autoSpaceDE w:val="0"/>
        <w:autoSpaceDN w:val="0"/>
        <w:spacing w:before="181"/>
        <w:rPr>
          <w:rFonts w:ascii="Gill Sans MT" w:eastAsia="Lucida Sans Unicode" w:hAnsi="Gill Sans MT" w:cs="Lucida Sans Unicode"/>
          <w:sz w:val="22"/>
          <w:szCs w:val="22"/>
          <w:lang w:eastAsia="en-US"/>
        </w:rPr>
      </w:pPr>
    </w:p>
    <w:p w:rsidR="00716382" w:rsidRPr="00716382" w:rsidRDefault="00716382" w:rsidP="00716382">
      <w:pPr>
        <w:widowControl w:val="0"/>
        <w:autoSpaceDE w:val="0"/>
        <w:autoSpaceDN w:val="0"/>
        <w:ind w:left="87"/>
        <w:rPr>
          <w:rFonts w:ascii="Gill Sans MT" w:eastAsia="Lucida Sans Unicode" w:hAnsi="Gill Sans MT" w:cs="Lucida Sans Unicode"/>
          <w:color w:val="0462C1"/>
          <w:spacing w:val="-2"/>
          <w:sz w:val="22"/>
          <w:szCs w:val="22"/>
          <w:u w:val="single" w:color="0462C1"/>
          <w:lang w:eastAsia="en-US"/>
        </w:rPr>
      </w:pPr>
      <w:r w:rsidRPr="00716382">
        <w:rPr>
          <w:rFonts w:ascii="Gill Sans MT" w:eastAsia="Lucida Sans Unicode" w:hAnsi="Gill Sans MT" w:cs="Lucida Sans Unicode"/>
          <w:color w:val="4471C4"/>
          <w:sz w:val="22"/>
          <w:szCs w:val="22"/>
          <w:lang w:eastAsia="en-US"/>
        </w:rPr>
        <w:t>Més</w:t>
      </w:r>
      <w:r w:rsidRPr="00716382">
        <w:rPr>
          <w:rFonts w:ascii="Gill Sans MT" w:eastAsia="Lucida Sans Unicode" w:hAnsi="Gill Sans MT" w:cs="Lucida Sans Unicode"/>
          <w:color w:val="4471C4"/>
          <w:spacing w:val="-10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color w:val="4471C4"/>
          <w:sz w:val="22"/>
          <w:szCs w:val="22"/>
          <w:lang w:eastAsia="en-US"/>
        </w:rPr>
        <w:t>informació</w:t>
      </w:r>
      <w:r w:rsidRPr="00716382">
        <w:rPr>
          <w:rFonts w:ascii="Gill Sans MT" w:eastAsia="Lucida Sans Unicode" w:hAnsi="Gill Sans MT" w:cs="Lucida Sans Unicode"/>
          <w:color w:val="4471C4"/>
          <w:spacing w:val="-7"/>
          <w:sz w:val="22"/>
          <w:szCs w:val="22"/>
          <w:lang w:eastAsia="en-US"/>
        </w:rPr>
        <w:t xml:space="preserve"> </w:t>
      </w:r>
      <w:r w:rsidRPr="00716382">
        <w:rPr>
          <w:rFonts w:ascii="Gill Sans MT" w:eastAsia="Lucida Sans Unicode" w:hAnsi="Gill Sans MT" w:cs="Lucida Sans Unicode"/>
          <w:color w:val="4471C4"/>
          <w:sz w:val="22"/>
          <w:szCs w:val="22"/>
          <w:lang w:eastAsia="en-US"/>
        </w:rPr>
        <w:t>a</w:t>
      </w:r>
      <w:r w:rsidRPr="00716382">
        <w:rPr>
          <w:rFonts w:ascii="Gill Sans MT" w:eastAsia="Lucida Sans Unicode" w:hAnsi="Gill Sans MT" w:cs="Lucida Sans Unicode"/>
          <w:color w:val="4471C4"/>
          <w:spacing w:val="-10"/>
          <w:sz w:val="22"/>
          <w:szCs w:val="22"/>
          <w:lang w:eastAsia="en-US"/>
        </w:rPr>
        <w:t xml:space="preserve"> </w:t>
      </w:r>
      <w:hyperlink r:id="rId10">
        <w:r w:rsidRPr="00716382">
          <w:rPr>
            <w:rFonts w:ascii="Gill Sans MT" w:eastAsia="Lucida Sans Unicode" w:hAnsi="Gill Sans MT" w:cs="Lucida Sans Unicode"/>
            <w:color w:val="0462C1"/>
            <w:spacing w:val="-2"/>
            <w:sz w:val="22"/>
            <w:szCs w:val="22"/>
            <w:u w:val="single" w:color="0462C1"/>
            <w:lang w:eastAsia="en-US"/>
          </w:rPr>
          <w:t>www.arenysdemar.cat</w:t>
        </w:r>
      </w:hyperlink>
    </w:p>
    <w:p w:rsidR="00B856B6" w:rsidRPr="00716382" w:rsidRDefault="00B856B6">
      <w:pPr>
        <w:pStyle w:val="Encabezado"/>
        <w:tabs>
          <w:tab w:val="clear" w:pos="4252"/>
          <w:tab w:val="clear" w:pos="8504"/>
        </w:tabs>
        <w:jc w:val="both"/>
        <w:rPr>
          <w:rFonts w:ascii="Gill Sans MT" w:hAnsi="Gill Sans MT"/>
          <w:sz w:val="22"/>
          <w:szCs w:val="22"/>
        </w:rPr>
      </w:pPr>
    </w:p>
    <w:p w:rsidR="00B856B6" w:rsidRPr="00716382" w:rsidRDefault="00B856B6">
      <w:pPr>
        <w:jc w:val="both"/>
        <w:rPr>
          <w:rFonts w:ascii="Gill Sans MT" w:hAnsi="Gill Sans MT"/>
          <w:sz w:val="22"/>
          <w:szCs w:val="22"/>
        </w:rPr>
      </w:pPr>
    </w:p>
    <w:sectPr w:rsidR="00B856B6" w:rsidRPr="00716382">
      <w:headerReference w:type="default" r:id="rId11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618" w:rsidRDefault="00D25618">
      <w:r>
        <w:separator/>
      </w:r>
    </w:p>
  </w:endnote>
  <w:endnote w:type="continuationSeparator" w:id="0">
    <w:p w:rsidR="00D25618" w:rsidRDefault="00D25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618" w:rsidRDefault="00D25618">
      <w:r>
        <w:separator/>
      </w:r>
    </w:p>
  </w:footnote>
  <w:footnote w:type="continuationSeparator" w:id="0">
    <w:p w:rsidR="00D25618" w:rsidRDefault="00D25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6B6" w:rsidRDefault="00B856B6">
    <w:pPr>
      <w:pStyle w:val="Encabezado"/>
      <w:tabs>
        <w:tab w:val="clear" w:pos="4252"/>
        <w:tab w:val="left" w:pos="1560"/>
      </w:tabs>
      <w:ind w:left="-56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0;margin-top:.2pt;width:171pt;height:57.25pt;z-index:1">
          <v:imagedata r:id="rId1" o:title="Logo_ARENYS_positiu"/>
        </v:shape>
      </w:pict>
    </w:r>
  </w:p>
  <w:p w:rsidR="00B856B6" w:rsidRDefault="00B856B6">
    <w:pPr>
      <w:pStyle w:val="Encabezado"/>
      <w:tabs>
        <w:tab w:val="clear" w:pos="4252"/>
        <w:tab w:val="left" w:pos="1560"/>
      </w:tabs>
    </w:pPr>
    <w:r>
      <w:tab/>
    </w:r>
  </w:p>
  <w:p w:rsidR="00B856B6" w:rsidRDefault="00B856B6">
    <w:pPr>
      <w:pStyle w:val="Encabezado"/>
      <w:tabs>
        <w:tab w:val="clear" w:pos="4252"/>
        <w:tab w:val="left" w:pos="1560"/>
      </w:tabs>
    </w:pPr>
  </w:p>
  <w:p w:rsidR="00B856B6" w:rsidRDefault="00B856B6">
    <w:pPr>
      <w:pStyle w:val="Encabezado"/>
      <w:tabs>
        <w:tab w:val="clear" w:pos="4252"/>
        <w:tab w:val="left" w:pos="1560"/>
      </w:tabs>
    </w:pPr>
  </w:p>
  <w:p w:rsidR="00B856B6" w:rsidRDefault="00B856B6">
    <w:pPr>
      <w:pStyle w:val="Encabezado"/>
      <w:tabs>
        <w:tab w:val="clear" w:pos="4252"/>
        <w:tab w:val="left" w:pos="1560"/>
      </w:tabs>
      <w:rPr>
        <w:b/>
        <w:i/>
      </w:rPr>
    </w:pPr>
    <w:r>
      <w:rPr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5356A"/>
    <w:multiLevelType w:val="hybridMultilevel"/>
    <w:tmpl w:val="C696254A"/>
    <w:lvl w:ilvl="0" w:tplc="CD2817FA">
      <w:numFmt w:val="bullet"/>
      <w:lvlText w:val=""/>
      <w:lvlJc w:val="left"/>
      <w:pPr>
        <w:ind w:left="1091" w:hanging="360"/>
      </w:pPr>
      <w:rPr>
        <w:rFonts w:ascii="Symbol" w:eastAsia="Symbol" w:hAnsi="Symbol" w:cs="Symbol" w:hint="default"/>
        <w:spacing w:val="0"/>
        <w:w w:val="100"/>
        <w:lang w:val="ca-ES" w:eastAsia="en-US" w:bidi="ar-SA"/>
      </w:rPr>
    </w:lvl>
    <w:lvl w:ilvl="1" w:tplc="51C671CC">
      <w:numFmt w:val="bullet"/>
      <w:lvlText w:val="•"/>
      <w:lvlJc w:val="left"/>
      <w:pPr>
        <w:ind w:left="1982" w:hanging="360"/>
      </w:pPr>
      <w:rPr>
        <w:rFonts w:hint="default"/>
        <w:lang w:val="ca-ES" w:eastAsia="en-US" w:bidi="ar-SA"/>
      </w:rPr>
    </w:lvl>
    <w:lvl w:ilvl="2" w:tplc="3E76BCBE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5E0A0D32">
      <w:numFmt w:val="bullet"/>
      <w:lvlText w:val="•"/>
      <w:lvlJc w:val="left"/>
      <w:pPr>
        <w:ind w:left="3746" w:hanging="360"/>
      </w:pPr>
      <w:rPr>
        <w:rFonts w:hint="default"/>
        <w:lang w:val="ca-ES" w:eastAsia="en-US" w:bidi="ar-SA"/>
      </w:rPr>
    </w:lvl>
    <w:lvl w:ilvl="4" w:tplc="97565EFA">
      <w:numFmt w:val="bullet"/>
      <w:lvlText w:val="•"/>
      <w:lvlJc w:val="left"/>
      <w:pPr>
        <w:ind w:left="4628" w:hanging="360"/>
      </w:pPr>
      <w:rPr>
        <w:rFonts w:hint="default"/>
        <w:lang w:val="ca-ES" w:eastAsia="en-US" w:bidi="ar-SA"/>
      </w:rPr>
    </w:lvl>
    <w:lvl w:ilvl="5" w:tplc="3AD0B9E8">
      <w:numFmt w:val="bullet"/>
      <w:lvlText w:val="•"/>
      <w:lvlJc w:val="left"/>
      <w:pPr>
        <w:ind w:left="5511" w:hanging="360"/>
      </w:pPr>
      <w:rPr>
        <w:rFonts w:hint="default"/>
        <w:lang w:val="ca-ES" w:eastAsia="en-US" w:bidi="ar-SA"/>
      </w:rPr>
    </w:lvl>
    <w:lvl w:ilvl="6" w:tplc="857422FE">
      <w:numFmt w:val="bullet"/>
      <w:lvlText w:val="•"/>
      <w:lvlJc w:val="left"/>
      <w:pPr>
        <w:ind w:left="6393" w:hanging="360"/>
      </w:pPr>
      <w:rPr>
        <w:rFonts w:hint="default"/>
        <w:lang w:val="ca-ES" w:eastAsia="en-US" w:bidi="ar-SA"/>
      </w:rPr>
    </w:lvl>
    <w:lvl w:ilvl="7" w:tplc="ABC06B5E">
      <w:numFmt w:val="bullet"/>
      <w:lvlText w:val="•"/>
      <w:lvlJc w:val="left"/>
      <w:pPr>
        <w:ind w:left="7275" w:hanging="360"/>
      </w:pPr>
      <w:rPr>
        <w:rFonts w:hint="default"/>
        <w:lang w:val="ca-ES" w:eastAsia="en-US" w:bidi="ar-SA"/>
      </w:rPr>
    </w:lvl>
    <w:lvl w:ilvl="8" w:tplc="5B62151A">
      <w:numFmt w:val="bullet"/>
      <w:lvlText w:val="•"/>
      <w:lvlJc w:val="left"/>
      <w:pPr>
        <w:ind w:left="8157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32C613DE"/>
    <w:multiLevelType w:val="hybridMultilevel"/>
    <w:tmpl w:val="D1BA4C70"/>
    <w:lvl w:ilvl="0" w:tplc="D61EBA60">
      <w:start w:val="1"/>
      <w:numFmt w:val="lowerLetter"/>
      <w:lvlText w:val="%1)"/>
      <w:lvlJc w:val="left"/>
      <w:pPr>
        <w:ind w:left="808" w:hanging="360"/>
      </w:pPr>
      <w:rPr>
        <w:rFonts w:hint="default"/>
        <w:spacing w:val="0"/>
        <w:w w:val="90"/>
        <w:lang w:val="ca-ES" w:eastAsia="en-US" w:bidi="ar-SA"/>
      </w:rPr>
    </w:lvl>
    <w:lvl w:ilvl="1" w:tplc="71D8CDBC">
      <w:numFmt w:val="bullet"/>
      <w:lvlText w:val=""/>
      <w:lvlJc w:val="left"/>
      <w:pPr>
        <w:ind w:left="11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2" w:tplc="1DD2594E">
      <w:numFmt w:val="bullet"/>
      <w:lvlText w:val=""/>
      <w:lvlJc w:val="left"/>
      <w:pPr>
        <w:ind w:left="15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3" w:tplc="83605C00">
      <w:numFmt w:val="bullet"/>
      <w:lvlText w:val="•"/>
      <w:lvlJc w:val="left"/>
      <w:pPr>
        <w:ind w:left="2570" w:hanging="360"/>
      </w:pPr>
      <w:rPr>
        <w:rFonts w:hint="default"/>
        <w:lang w:val="ca-ES" w:eastAsia="en-US" w:bidi="ar-SA"/>
      </w:rPr>
    </w:lvl>
    <w:lvl w:ilvl="4" w:tplc="E7BA48A0">
      <w:numFmt w:val="bullet"/>
      <w:lvlText w:val="•"/>
      <w:lvlJc w:val="left"/>
      <w:pPr>
        <w:ind w:left="3620" w:hanging="360"/>
      </w:pPr>
      <w:rPr>
        <w:rFonts w:hint="default"/>
        <w:lang w:val="ca-ES" w:eastAsia="en-US" w:bidi="ar-SA"/>
      </w:rPr>
    </w:lvl>
    <w:lvl w:ilvl="5" w:tplc="9F1A3CB0">
      <w:numFmt w:val="bullet"/>
      <w:lvlText w:val="•"/>
      <w:lvlJc w:val="left"/>
      <w:pPr>
        <w:ind w:left="4670" w:hanging="360"/>
      </w:pPr>
      <w:rPr>
        <w:rFonts w:hint="default"/>
        <w:lang w:val="ca-ES" w:eastAsia="en-US" w:bidi="ar-SA"/>
      </w:rPr>
    </w:lvl>
    <w:lvl w:ilvl="6" w:tplc="9CC49B4C">
      <w:numFmt w:val="bullet"/>
      <w:lvlText w:val="•"/>
      <w:lvlJc w:val="left"/>
      <w:pPr>
        <w:ind w:left="5721" w:hanging="360"/>
      </w:pPr>
      <w:rPr>
        <w:rFonts w:hint="default"/>
        <w:lang w:val="ca-ES" w:eastAsia="en-US" w:bidi="ar-SA"/>
      </w:rPr>
    </w:lvl>
    <w:lvl w:ilvl="7" w:tplc="5E347BBC">
      <w:numFmt w:val="bullet"/>
      <w:lvlText w:val="•"/>
      <w:lvlJc w:val="left"/>
      <w:pPr>
        <w:ind w:left="6771" w:hanging="360"/>
      </w:pPr>
      <w:rPr>
        <w:rFonts w:hint="default"/>
        <w:lang w:val="ca-ES" w:eastAsia="en-US" w:bidi="ar-SA"/>
      </w:rPr>
    </w:lvl>
    <w:lvl w:ilvl="8" w:tplc="81A04DD2">
      <w:numFmt w:val="bullet"/>
      <w:lvlText w:val="•"/>
      <w:lvlJc w:val="left"/>
      <w:pPr>
        <w:ind w:left="7821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3A7254A3"/>
    <w:multiLevelType w:val="hybridMultilevel"/>
    <w:tmpl w:val="99E2EC94"/>
    <w:lvl w:ilvl="0" w:tplc="04030017">
      <w:start w:val="1"/>
      <w:numFmt w:val="lowerLetter"/>
      <w:lvlText w:val="%1)"/>
      <w:lvlJc w:val="left"/>
      <w:pPr>
        <w:ind w:left="515" w:hanging="428"/>
        <w:jc w:val="right"/>
      </w:pPr>
      <w:rPr>
        <w:rFonts w:hint="default"/>
        <w:spacing w:val="-1"/>
        <w:w w:val="87"/>
        <w:lang w:val="ca-ES" w:eastAsia="en-US" w:bidi="ar-SA"/>
      </w:rPr>
    </w:lvl>
    <w:lvl w:ilvl="1" w:tplc="8DF8D434">
      <w:start w:val="1"/>
      <w:numFmt w:val="decimal"/>
      <w:lvlText w:val="%2."/>
      <w:lvlJc w:val="left"/>
      <w:pPr>
        <w:ind w:left="808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4"/>
        <w:sz w:val="18"/>
        <w:szCs w:val="18"/>
        <w:lang w:val="ca-ES" w:eastAsia="en-US" w:bidi="ar-SA"/>
      </w:rPr>
    </w:lvl>
    <w:lvl w:ilvl="2" w:tplc="81FC2BAE">
      <w:numFmt w:val="bullet"/>
      <w:lvlText w:val="•"/>
      <w:lvlJc w:val="left"/>
      <w:pPr>
        <w:ind w:left="1813" w:hanging="360"/>
      </w:pPr>
      <w:rPr>
        <w:rFonts w:hint="default"/>
        <w:lang w:val="ca-ES" w:eastAsia="en-US" w:bidi="ar-SA"/>
      </w:rPr>
    </w:lvl>
    <w:lvl w:ilvl="3" w:tplc="2B8292EE">
      <w:numFmt w:val="bullet"/>
      <w:lvlText w:val="•"/>
      <w:lvlJc w:val="left"/>
      <w:pPr>
        <w:ind w:left="2827" w:hanging="360"/>
      </w:pPr>
      <w:rPr>
        <w:rFonts w:hint="default"/>
        <w:lang w:val="ca-ES" w:eastAsia="en-US" w:bidi="ar-SA"/>
      </w:rPr>
    </w:lvl>
    <w:lvl w:ilvl="4" w:tplc="33BC3E4C">
      <w:numFmt w:val="bullet"/>
      <w:lvlText w:val="•"/>
      <w:lvlJc w:val="left"/>
      <w:pPr>
        <w:ind w:left="3840" w:hanging="360"/>
      </w:pPr>
      <w:rPr>
        <w:rFonts w:hint="default"/>
        <w:lang w:val="ca-ES" w:eastAsia="en-US" w:bidi="ar-SA"/>
      </w:rPr>
    </w:lvl>
    <w:lvl w:ilvl="5" w:tplc="6534E480">
      <w:numFmt w:val="bullet"/>
      <w:lvlText w:val="•"/>
      <w:lvlJc w:val="left"/>
      <w:pPr>
        <w:ind w:left="4854" w:hanging="360"/>
      </w:pPr>
      <w:rPr>
        <w:rFonts w:hint="default"/>
        <w:lang w:val="ca-ES" w:eastAsia="en-US" w:bidi="ar-SA"/>
      </w:rPr>
    </w:lvl>
    <w:lvl w:ilvl="6" w:tplc="A1F264F8">
      <w:numFmt w:val="bullet"/>
      <w:lvlText w:val="•"/>
      <w:lvlJc w:val="left"/>
      <w:pPr>
        <w:ind w:left="5868" w:hanging="360"/>
      </w:pPr>
      <w:rPr>
        <w:rFonts w:hint="default"/>
        <w:lang w:val="ca-ES" w:eastAsia="en-US" w:bidi="ar-SA"/>
      </w:rPr>
    </w:lvl>
    <w:lvl w:ilvl="7" w:tplc="0FC2D9E0">
      <w:numFmt w:val="bullet"/>
      <w:lvlText w:val="•"/>
      <w:lvlJc w:val="left"/>
      <w:pPr>
        <w:ind w:left="6881" w:hanging="360"/>
      </w:pPr>
      <w:rPr>
        <w:rFonts w:hint="default"/>
        <w:lang w:val="ca-ES" w:eastAsia="en-US" w:bidi="ar-SA"/>
      </w:rPr>
    </w:lvl>
    <w:lvl w:ilvl="8" w:tplc="07348FFE">
      <w:numFmt w:val="bullet"/>
      <w:lvlText w:val="•"/>
      <w:lvlJc w:val="left"/>
      <w:pPr>
        <w:ind w:left="7895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45725BA6"/>
    <w:multiLevelType w:val="hybridMultilevel"/>
    <w:tmpl w:val="8BE07366"/>
    <w:lvl w:ilvl="0" w:tplc="75C6A1D4">
      <w:numFmt w:val="bullet"/>
      <w:lvlText w:val="-"/>
      <w:lvlJc w:val="left"/>
      <w:pPr>
        <w:ind w:left="8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A8BA8E5C">
      <w:numFmt w:val="bullet"/>
      <w:lvlText w:val=""/>
      <w:lvlJc w:val="left"/>
      <w:pPr>
        <w:ind w:left="15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2" w:tplc="E6D637D2">
      <w:numFmt w:val="bullet"/>
      <w:lvlText w:val="•"/>
      <w:lvlJc w:val="left"/>
      <w:pPr>
        <w:ind w:left="2453" w:hanging="360"/>
      </w:pPr>
      <w:rPr>
        <w:rFonts w:hint="default"/>
        <w:lang w:val="ca-ES" w:eastAsia="en-US" w:bidi="ar-SA"/>
      </w:rPr>
    </w:lvl>
    <w:lvl w:ilvl="3" w:tplc="FFA6502E">
      <w:numFmt w:val="bullet"/>
      <w:lvlText w:val="•"/>
      <w:lvlJc w:val="left"/>
      <w:pPr>
        <w:ind w:left="3387" w:hanging="360"/>
      </w:pPr>
      <w:rPr>
        <w:rFonts w:hint="default"/>
        <w:lang w:val="ca-ES" w:eastAsia="en-US" w:bidi="ar-SA"/>
      </w:rPr>
    </w:lvl>
    <w:lvl w:ilvl="4" w:tplc="780CE880">
      <w:numFmt w:val="bullet"/>
      <w:lvlText w:val="•"/>
      <w:lvlJc w:val="left"/>
      <w:pPr>
        <w:ind w:left="4320" w:hanging="360"/>
      </w:pPr>
      <w:rPr>
        <w:rFonts w:hint="default"/>
        <w:lang w:val="ca-ES" w:eastAsia="en-US" w:bidi="ar-SA"/>
      </w:rPr>
    </w:lvl>
    <w:lvl w:ilvl="5" w:tplc="2C88B1A2">
      <w:numFmt w:val="bullet"/>
      <w:lvlText w:val="•"/>
      <w:lvlJc w:val="left"/>
      <w:pPr>
        <w:ind w:left="5254" w:hanging="360"/>
      </w:pPr>
      <w:rPr>
        <w:rFonts w:hint="default"/>
        <w:lang w:val="ca-ES" w:eastAsia="en-US" w:bidi="ar-SA"/>
      </w:rPr>
    </w:lvl>
    <w:lvl w:ilvl="6" w:tplc="3DF42E4C">
      <w:numFmt w:val="bullet"/>
      <w:lvlText w:val="•"/>
      <w:lvlJc w:val="left"/>
      <w:pPr>
        <w:ind w:left="6188" w:hanging="360"/>
      </w:pPr>
      <w:rPr>
        <w:rFonts w:hint="default"/>
        <w:lang w:val="ca-ES" w:eastAsia="en-US" w:bidi="ar-SA"/>
      </w:rPr>
    </w:lvl>
    <w:lvl w:ilvl="7" w:tplc="763C47BA">
      <w:numFmt w:val="bullet"/>
      <w:lvlText w:val="•"/>
      <w:lvlJc w:val="left"/>
      <w:pPr>
        <w:ind w:left="7121" w:hanging="360"/>
      </w:pPr>
      <w:rPr>
        <w:rFonts w:hint="default"/>
        <w:lang w:val="ca-ES" w:eastAsia="en-US" w:bidi="ar-SA"/>
      </w:rPr>
    </w:lvl>
    <w:lvl w:ilvl="8" w:tplc="38706C54">
      <w:numFmt w:val="bullet"/>
      <w:lvlText w:val="•"/>
      <w:lvlJc w:val="left"/>
      <w:pPr>
        <w:ind w:left="8055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5DF601C8"/>
    <w:multiLevelType w:val="hybridMultilevel"/>
    <w:tmpl w:val="125470FE"/>
    <w:lvl w:ilvl="0" w:tplc="9D6CD39C">
      <w:start w:val="1"/>
      <w:numFmt w:val="bullet"/>
      <w:lvlText w:val="-"/>
      <w:lvlJc w:val="left"/>
      <w:pPr>
        <w:ind w:left="1428" w:hanging="360"/>
      </w:pPr>
      <w:rPr>
        <w:rFonts w:ascii="Arial" w:eastAsia="MS Mincho" w:hAnsi="Arial" w:cs="Arial" w:hint="default"/>
      </w:rPr>
    </w:lvl>
    <w:lvl w:ilvl="1" w:tplc="29CCBD18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3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1392621"/>
    <w:multiLevelType w:val="hybridMultilevel"/>
    <w:tmpl w:val="A2EEED02"/>
    <w:lvl w:ilvl="0" w:tplc="EB9E8C7A">
      <w:start w:val="4"/>
      <w:numFmt w:val="bullet"/>
      <w:lvlText w:val="-"/>
      <w:lvlJc w:val="left"/>
      <w:pPr>
        <w:ind w:left="1080" w:hanging="360"/>
      </w:pPr>
      <w:rPr>
        <w:rFonts w:ascii="Gill Sans MT" w:eastAsia="Lucida Sans Unicode" w:hAnsi="Gill Sans MT" w:cs="Lucida Sans Unicode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74FA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6382"/>
    <w:rsid w:val="00716382"/>
    <w:rsid w:val="008174A0"/>
    <w:rsid w:val="00B856B6"/>
    <w:rsid w:val="00C439D5"/>
    <w:rsid w:val="00CA3EEC"/>
    <w:rsid w:val="00D25618"/>
    <w:rsid w:val="00DD77B2"/>
    <w:rsid w:val="00E0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53CB3C3E"/>
  <w15:chartTrackingRefBased/>
  <w15:docId w15:val="{19C611B2-C3A4-4BF6-80F4-0B1B989C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71638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renysdemar.eadministracio.ca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renysdemar.c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dcatmobil.c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alsla\Desktop\Arenys%20de%20M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Arenys de Mar</Template>
  <TotalTime>3</TotalTime>
  <Pages>4</Pages>
  <Words>1124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Arenys de Mar, dimecres 12 de maig de 1999</vt:lpstr>
      <vt:lpstr>Arenys de Mar, dimecres 12 de maig de 1999</vt:lpstr>
    </vt:vector>
  </TitlesOfParts>
  <Company>-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Arenys de Mar, dimecres 12 de maig de 1999</dc:title>
  <dc:subject/>
  <dc:creator>Assumpció Canals Lience</dc:creator>
  <cp:keywords/>
  <cp:lastModifiedBy>Assumpció Canals Lience</cp:lastModifiedBy>
  <cp:revision>1</cp:revision>
  <cp:lastPrinted>2002-07-18T07:47:00Z</cp:lastPrinted>
  <dcterms:created xsi:type="dcterms:W3CDTF">2026-09-24T10:32:00Z</dcterms:created>
  <dcterms:modified xsi:type="dcterms:W3CDTF">2026-09-24T10:35:00Z</dcterms:modified>
</cp:coreProperties>
</file>